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034" w:rsidRPr="00C50BA7" w:rsidRDefault="00235034" w:rsidP="008864DF">
      <w:pPr>
        <w:pStyle w:val="Caption"/>
        <w:tabs>
          <w:tab w:val="left" w:pos="720"/>
        </w:tabs>
        <w:jc w:val="center"/>
        <w:rPr>
          <w:b/>
          <w:noProof/>
          <w:szCs w:val="24"/>
        </w:rPr>
      </w:pPr>
      <w:r w:rsidRPr="003512B6">
        <w:rPr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6.6pt;height:73.8pt;visibility:visible">
            <v:imagedata r:id="rId7" o:title=""/>
          </v:shape>
        </w:pict>
      </w:r>
    </w:p>
    <w:p w:rsidR="00235034" w:rsidRPr="001C1333" w:rsidRDefault="00235034" w:rsidP="000C00B6">
      <w:pPr>
        <w:pStyle w:val="Caption"/>
        <w:tabs>
          <w:tab w:val="left" w:pos="720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>Избирательная комиссия</w:t>
      </w:r>
      <w:r>
        <w:rPr>
          <w:b/>
          <w:bCs/>
          <w:sz w:val="32"/>
        </w:rPr>
        <w:br/>
      </w:r>
      <w:r w:rsidRPr="001C1333">
        <w:rPr>
          <w:b/>
          <w:bCs/>
          <w:sz w:val="32"/>
        </w:rPr>
        <w:t>Новгородской области</w:t>
      </w:r>
    </w:p>
    <w:p w:rsidR="00235034" w:rsidRDefault="00235034" w:rsidP="000C00B6">
      <w:pPr>
        <w:pStyle w:val="Heading1"/>
        <w:keepNext w:val="0"/>
        <w:spacing w:before="360" w:after="240"/>
        <w:ind w:firstLine="0"/>
        <w:jc w:val="center"/>
        <w:rPr>
          <w:bCs/>
          <w:spacing w:val="80"/>
          <w:sz w:val="36"/>
        </w:rPr>
      </w:pPr>
      <w:r w:rsidRPr="000E5B1A">
        <w:rPr>
          <w:bCs/>
          <w:spacing w:val="80"/>
          <w:sz w:val="36"/>
        </w:rPr>
        <w:t>Постановление</w:t>
      </w:r>
    </w:p>
    <w:tbl>
      <w:tblPr>
        <w:tblW w:w="9360" w:type="dxa"/>
        <w:tblInd w:w="108" w:type="dxa"/>
        <w:tblLook w:val="0000"/>
      </w:tblPr>
      <w:tblGrid>
        <w:gridCol w:w="3328"/>
        <w:gridCol w:w="3107"/>
        <w:gridCol w:w="2925"/>
      </w:tblGrid>
      <w:tr w:rsidR="00235034" w:rsidRPr="00845DA1" w:rsidTr="0084090F">
        <w:tc>
          <w:tcPr>
            <w:tcW w:w="3328" w:type="dxa"/>
          </w:tcPr>
          <w:p w:rsidR="00235034" w:rsidRDefault="00235034" w:rsidP="00376E7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17 февраля 2016 года</w:t>
            </w:r>
          </w:p>
        </w:tc>
        <w:tc>
          <w:tcPr>
            <w:tcW w:w="3107" w:type="dxa"/>
          </w:tcPr>
          <w:p w:rsidR="00235034" w:rsidRDefault="00235034" w:rsidP="00C54673">
            <w:pPr>
              <w:rPr>
                <w:color w:val="000000"/>
                <w:sz w:val="28"/>
              </w:rPr>
            </w:pPr>
          </w:p>
        </w:tc>
        <w:tc>
          <w:tcPr>
            <w:tcW w:w="2925" w:type="dxa"/>
          </w:tcPr>
          <w:p w:rsidR="00235034" w:rsidRDefault="00235034" w:rsidP="008864DF">
            <w:pPr>
              <w:jc w:val="right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№ 138</w:t>
            </w:r>
            <w:r>
              <w:rPr>
                <w:bCs/>
                <w:sz w:val="28"/>
              </w:rPr>
              <w:t>/</w:t>
            </w:r>
            <w:r>
              <w:rPr>
                <w:bCs/>
                <w:sz w:val="28"/>
                <w:lang w:val="en-US"/>
              </w:rPr>
              <w:t>1</w:t>
            </w:r>
            <w:r>
              <w:rPr>
                <w:bCs/>
                <w:sz w:val="28"/>
              </w:rPr>
              <w:t xml:space="preserve"> - 5</w:t>
            </w:r>
          </w:p>
        </w:tc>
      </w:tr>
    </w:tbl>
    <w:p w:rsidR="00235034" w:rsidRDefault="00235034" w:rsidP="00DE2519">
      <w:pPr>
        <w:jc w:val="center"/>
        <w:rPr>
          <w:color w:val="000000"/>
          <w:sz w:val="28"/>
        </w:rPr>
      </w:pPr>
      <w:r>
        <w:rPr>
          <w:sz w:val="28"/>
        </w:rPr>
        <w:t xml:space="preserve">г. </w:t>
      </w:r>
      <w:smartTag w:uri="urn:schemas-microsoft-com:office:smarttags" w:element="PersonName">
        <w:smartTagPr>
          <w:attr w:name="ProductID" w:val="Великий Новгород"/>
        </w:smartTagPr>
        <w:r>
          <w:rPr>
            <w:color w:val="000000"/>
            <w:sz w:val="28"/>
          </w:rPr>
          <w:t>Великий Новгород</w:t>
        </w:r>
      </w:smartTag>
    </w:p>
    <w:p w:rsidR="00235034" w:rsidRDefault="00235034" w:rsidP="00DE2519">
      <w:pPr>
        <w:pStyle w:val="BodyText"/>
        <w:spacing w:before="240" w:after="240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Схеме одномандатных избирательных округов для проведения выборов депутатов Новгородской областной Думы в 2016 – 2025 годах</w:t>
      </w:r>
    </w:p>
    <w:p w:rsidR="00235034" w:rsidRDefault="00235034" w:rsidP="008864DF">
      <w:pPr>
        <w:tabs>
          <w:tab w:val="left" w:pos="0"/>
          <w:tab w:val="left" w:pos="7371"/>
        </w:tabs>
        <w:spacing w:line="360" w:lineRule="auto"/>
        <w:ind w:firstLine="709"/>
        <w:jc w:val="both"/>
        <w:rPr>
          <w:sz w:val="28"/>
          <w:szCs w:val="28"/>
        </w:rPr>
      </w:pPr>
      <w:r w:rsidRPr="000C00B6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 частью 5 статьи 4 Федерального закона от 2 октября 2012 года </w:t>
      </w:r>
      <w:r w:rsidRPr="005D3C92">
        <w:rPr>
          <w:sz w:val="28"/>
          <w:szCs w:val="28"/>
        </w:rPr>
        <w:t>№ 157-ФЗ</w:t>
      </w:r>
      <w:r>
        <w:rPr>
          <w:sz w:val="28"/>
          <w:szCs w:val="28"/>
        </w:rPr>
        <w:t xml:space="preserve"> </w:t>
      </w:r>
      <w:r w:rsidRPr="002A6FB4">
        <w:rPr>
          <w:sz w:val="28"/>
          <w:szCs w:val="28"/>
        </w:rPr>
        <w:t>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Российской Федерации»</w:t>
      </w:r>
      <w:r>
        <w:rPr>
          <w:sz w:val="28"/>
          <w:szCs w:val="28"/>
        </w:rPr>
        <w:t xml:space="preserve">, со </w:t>
      </w:r>
      <w:hyperlink r:id="rId8" w:history="1">
        <w:r w:rsidRPr="00CA1E9B">
          <w:rPr>
            <w:sz w:val="28"/>
            <w:szCs w:val="28"/>
          </w:rPr>
          <w:t>стать</w:t>
        </w:r>
        <w:r>
          <w:rPr>
            <w:sz w:val="28"/>
            <w:szCs w:val="28"/>
          </w:rPr>
          <w:t>ей</w:t>
        </w:r>
        <w:r w:rsidRPr="00CA1E9B">
          <w:rPr>
            <w:sz w:val="28"/>
            <w:szCs w:val="28"/>
          </w:rPr>
          <w:t xml:space="preserve"> 17</w:t>
        </w:r>
      </w:hyperlink>
      <w:r w:rsidRPr="00CA1E9B">
        <w:rPr>
          <w:sz w:val="28"/>
          <w:szCs w:val="28"/>
        </w:rPr>
        <w:t xml:space="preserve"> Устава Новгородской области</w:t>
      </w:r>
      <w:r>
        <w:rPr>
          <w:sz w:val="28"/>
          <w:szCs w:val="28"/>
        </w:rPr>
        <w:t>, статьей 5, частями 1-3, 6 и 7</w:t>
      </w:r>
      <w:r w:rsidRPr="000C00B6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и</w:t>
      </w:r>
      <w:r w:rsidRPr="000C00B6">
        <w:rPr>
          <w:sz w:val="28"/>
          <w:szCs w:val="28"/>
        </w:rPr>
        <w:t xml:space="preserve"> 11 и пунктом 3</w:t>
      </w:r>
      <w:r w:rsidRPr="000C00B6">
        <w:rPr>
          <w:sz w:val="28"/>
          <w:szCs w:val="28"/>
          <w:vertAlign w:val="superscript"/>
        </w:rPr>
        <w:t>1</w:t>
      </w:r>
      <w:r w:rsidRPr="000C00B6">
        <w:rPr>
          <w:sz w:val="28"/>
          <w:szCs w:val="28"/>
        </w:rPr>
        <w:t xml:space="preserve"> части 2 статьи 14 областного закона от 0</w:t>
      </w:r>
      <w:r w:rsidRPr="000C00B6">
        <w:rPr>
          <w:rStyle w:val="Emphasis"/>
          <w:i w:val="0"/>
          <w:sz w:val="28"/>
          <w:szCs w:val="28"/>
        </w:rPr>
        <w:t>2.07.2007 № 122-ОЗ</w:t>
      </w:r>
      <w:r w:rsidRPr="000C00B6">
        <w:rPr>
          <w:sz w:val="28"/>
          <w:szCs w:val="28"/>
        </w:rPr>
        <w:t xml:space="preserve"> «О выборах депутатов Новгородской областной Думы»</w:t>
      </w:r>
    </w:p>
    <w:p w:rsidR="00235034" w:rsidRPr="000C00B6" w:rsidRDefault="00235034" w:rsidP="008864DF">
      <w:pPr>
        <w:tabs>
          <w:tab w:val="left" w:pos="0"/>
          <w:tab w:val="left" w:pos="7371"/>
        </w:tabs>
        <w:spacing w:line="360" w:lineRule="auto"/>
        <w:ind w:firstLine="709"/>
        <w:jc w:val="both"/>
        <w:rPr>
          <w:sz w:val="28"/>
          <w:szCs w:val="28"/>
        </w:rPr>
      </w:pPr>
      <w:r w:rsidRPr="000C00B6">
        <w:rPr>
          <w:bCs/>
          <w:sz w:val="28"/>
          <w:szCs w:val="28"/>
        </w:rPr>
        <w:t>Избирательная комиссия Новгородской области</w:t>
      </w:r>
    </w:p>
    <w:p w:rsidR="00235034" w:rsidRPr="000C00B6" w:rsidRDefault="00235034" w:rsidP="008864DF">
      <w:pPr>
        <w:pStyle w:val="BodyTextIndent"/>
        <w:tabs>
          <w:tab w:val="left" w:pos="0"/>
        </w:tabs>
        <w:spacing w:line="360" w:lineRule="auto"/>
        <w:ind w:left="0" w:firstLine="709"/>
        <w:rPr>
          <w:sz w:val="28"/>
          <w:szCs w:val="28"/>
        </w:rPr>
      </w:pPr>
      <w:r w:rsidRPr="000C00B6">
        <w:rPr>
          <w:sz w:val="28"/>
          <w:szCs w:val="28"/>
        </w:rPr>
        <w:t>ПОСТАНОВЛЯЕТ:</w:t>
      </w:r>
    </w:p>
    <w:p w:rsidR="00235034" w:rsidRPr="000C00B6" w:rsidRDefault="00235034" w:rsidP="008864D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C00B6">
        <w:rPr>
          <w:sz w:val="28"/>
          <w:szCs w:val="28"/>
        </w:rPr>
        <w:t xml:space="preserve">1. Определить </w:t>
      </w:r>
      <w:r>
        <w:rPr>
          <w:sz w:val="28"/>
          <w:szCs w:val="28"/>
        </w:rPr>
        <w:t>С</w:t>
      </w:r>
      <w:r w:rsidRPr="000C00B6">
        <w:rPr>
          <w:sz w:val="28"/>
          <w:szCs w:val="28"/>
        </w:rPr>
        <w:t xml:space="preserve">хему одномандатных избирательных округов для проведения выборов депутатов Новгородской областной Думы </w:t>
      </w:r>
      <w:r w:rsidRPr="00A53B29">
        <w:rPr>
          <w:sz w:val="28"/>
          <w:szCs w:val="28"/>
        </w:rPr>
        <w:t xml:space="preserve">в 2016 – 2025 годах </w:t>
      </w:r>
      <w:r w:rsidRPr="00B230C3">
        <w:rPr>
          <w:sz w:val="28"/>
          <w:szCs w:val="28"/>
        </w:rPr>
        <w:t>(прилагается).</w:t>
      </w:r>
    </w:p>
    <w:p w:rsidR="00235034" w:rsidRDefault="00235034" w:rsidP="008864D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0C00B6">
        <w:rPr>
          <w:sz w:val="28"/>
          <w:szCs w:val="28"/>
        </w:rPr>
        <w:t xml:space="preserve">2. Представить </w:t>
      </w:r>
      <w:r>
        <w:rPr>
          <w:sz w:val="28"/>
          <w:szCs w:val="28"/>
        </w:rPr>
        <w:t>С</w:t>
      </w:r>
      <w:r w:rsidRPr="000C00B6">
        <w:rPr>
          <w:sz w:val="28"/>
          <w:szCs w:val="28"/>
        </w:rPr>
        <w:t xml:space="preserve">хему одномандатных избирательных округов для проведения выборов депутатов Новгородской областной Думы </w:t>
      </w:r>
      <w:r w:rsidRPr="00A53B29">
        <w:rPr>
          <w:sz w:val="28"/>
          <w:szCs w:val="28"/>
        </w:rPr>
        <w:t>в 2016 – 2025 годах</w:t>
      </w:r>
      <w:r w:rsidRPr="000C00B6">
        <w:rPr>
          <w:sz w:val="28"/>
        </w:rPr>
        <w:t xml:space="preserve"> на утверждение </w:t>
      </w:r>
      <w:r>
        <w:rPr>
          <w:sz w:val="28"/>
        </w:rPr>
        <w:t xml:space="preserve">в </w:t>
      </w:r>
      <w:r w:rsidRPr="000C00B6">
        <w:rPr>
          <w:sz w:val="28"/>
        </w:rPr>
        <w:t>Новгородск</w:t>
      </w:r>
      <w:r>
        <w:rPr>
          <w:sz w:val="28"/>
        </w:rPr>
        <w:t>ую</w:t>
      </w:r>
      <w:r w:rsidRPr="000C00B6">
        <w:rPr>
          <w:sz w:val="28"/>
        </w:rPr>
        <w:t xml:space="preserve"> областн</w:t>
      </w:r>
      <w:r>
        <w:rPr>
          <w:sz w:val="28"/>
        </w:rPr>
        <w:t>ую</w:t>
      </w:r>
      <w:r w:rsidRPr="000C00B6">
        <w:rPr>
          <w:sz w:val="28"/>
        </w:rPr>
        <w:t xml:space="preserve"> Дум</w:t>
      </w:r>
      <w:r>
        <w:rPr>
          <w:sz w:val="28"/>
        </w:rPr>
        <w:t>у</w:t>
      </w:r>
      <w:r w:rsidRPr="000C00B6">
        <w:rPr>
          <w:sz w:val="28"/>
          <w:szCs w:val="28"/>
        </w:rPr>
        <w:t>.</w:t>
      </w:r>
    </w:p>
    <w:p w:rsidR="00235034" w:rsidRDefault="00235034" w:rsidP="008864D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Признать утратившим силу постановление </w:t>
      </w:r>
      <w:r w:rsidRPr="00F42EE8">
        <w:rPr>
          <w:sz w:val="28"/>
          <w:szCs w:val="28"/>
        </w:rPr>
        <w:t>Избирательной комиссии Новгородской области</w:t>
      </w:r>
      <w:r>
        <w:rPr>
          <w:sz w:val="28"/>
          <w:szCs w:val="28"/>
        </w:rPr>
        <w:t xml:space="preserve"> от </w:t>
      </w:r>
      <w:r>
        <w:rPr>
          <w:color w:val="000000"/>
          <w:sz w:val="28"/>
        </w:rPr>
        <w:t xml:space="preserve">27 ноября 2015 года </w:t>
      </w:r>
      <w:r>
        <w:rPr>
          <w:bCs/>
          <w:color w:val="000000"/>
          <w:sz w:val="28"/>
        </w:rPr>
        <w:t>№ 134</w:t>
      </w:r>
      <w:r>
        <w:rPr>
          <w:bCs/>
          <w:sz w:val="28"/>
        </w:rPr>
        <w:t xml:space="preserve">/2 - 5 </w:t>
      </w:r>
      <w:r>
        <w:rPr>
          <w:sz w:val="28"/>
          <w:szCs w:val="28"/>
        </w:rPr>
        <w:t>«</w:t>
      </w:r>
      <w:r w:rsidRPr="00B970C7">
        <w:rPr>
          <w:sz w:val="28"/>
          <w:szCs w:val="28"/>
        </w:rPr>
        <w:t>О Схеме одномандатных избирательных округов для проведения выборов депутатов Новгородской областной Думы в 2016 – 2025 годах</w:t>
      </w:r>
      <w:r>
        <w:rPr>
          <w:sz w:val="28"/>
          <w:szCs w:val="28"/>
        </w:rPr>
        <w:t>».</w:t>
      </w:r>
    </w:p>
    <w:p w:rsidR="00235034" w:rsidRDefault="00235034" w:rsidP="008864DF">
      <w:pPr>
        <w:tabs>
          <w:tab w:val="left" w:pos="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3. </w:t>
      </w:r>
      <w:r w:rsidRPr="00F42EE8">
        <w:rPr>
          <w:sz w:val="28"/>
          <w:szCs w:val="28"/>
        </w:rPr>
        <w:t>Разместить настоящее постановление на сайте Избирательной комиссии Новгородской области в информационно-телекоммуникационной сети «Интернет».</w:t>
      </w:r>
      <w:bookmarkStart w:id="0" w:name="OLE_LINK3"/>
      <w:bookmarkStart w:id="1" w:name="OLE_LINK4"/>
    </w:p>
    <w:p w:rsidR="00235034" w:rsidRDefault="00235034" w:rsidP="00985467">
      <w:pPr>
        <w:pStyle w:val="BodyTextIndent"/>
        <w:ind w:left="0"/>
        <w:jc w:val="left"/>
        <w:rPr>
          <w:b/>
          <w:bCs/>
          <w:sz w:val="20"/>
        </w:rPr>
      </w:pPr>
    </w:p>
    <w:tbl>
      <w:tblPr>
        <w:tblW w:w="9751" w:type="dxa"/>
        <w:tblLook w:val="0000"/>
      </w:tblPr>
      <w:tblGrid>
        <w:gridCol w:w="4928"/>
        <w:gridCol w:w="4823"/>
      </w:tblGrid>
      <w:tr w:rsidR="00235034" w:rsidRPr="00891B28" w:rsidTr="008864DF">
        <w:tc>
          <w:tcPr>
            <w:tcW w:w="4928" w:type="dxa"/>
          </w:tcPr>
          <w:bookmarkEnd w:id="0"/>
          <w:bookmarkEnd w:id="1"/>
          <w:p w:rsidR="00235034" w:rsidRPr="00891B28" w:rsidRDefault="00235034" w:rsidP="008864D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891B28">
              <w:rPr>
                <w:bCs/>
                <w:sz w:val="28"/>
                <w:szCs w:val="28"/>
              </w:rPr>
              <w:t>редседател</w:t>
            </w:r>
            <w:r>
              <w:rPr>
                <w:bCs/>
                <w:sz w:val="28"/>
                <w:szCs w:val="28"/>
              </w:rPr>
              <w:t>ь</w:t>
            </w:r>
            <w:r>
              <w:rPr>
                <w:bCs/>
                <w:sz w:val="28"/>
                <w:szCs w:val="28"/>
              </w:rPr>
              <w:br/>
            </w:r>
            <w:r w:rsidRPr="00891B28">
              <w:rPr>
                <w:bCs/>
                <w:sz w:val="28"/>
                <w:szCs w:val="28"/>
              </w:rPr>
              <w:t>Избирательной комиссии</w:t>
            </w:r>
            <w:r>
              <w:rPr>
                <w:bCs/>
                <w:sz w:val="28"/>
                <w:szCs w:val="28"/>
              </w:rPr>
              <w:br/>
            </w:r>
            <w:r w:rsidRPr="00891B28">
              <w:rPr>
                <w:bCs/>
                <w:sz w:val="28"/>
                <w:szCs w:val="28"/>
              </w:rPr>
              <w:t>Новгородской области</w:t>
            </w:r>
          </w:p>
        </w:tc>
        <w:tc>
          <w:tcPr>
            <w:tcW w:w="4823" w:type="dxa"/>
          </w:tcPr>
          <w:p w:rsidR="00235034" w:rsidRPr="00891B28" w:rsidRDefault="00235034" w:rsidP="008864DF">
            <w:pPr>
              <w:ind w:left="271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br/>
              <w:t>Б.В. Алексеев</w:t>
            </w:r>
          </w:p>
        </w:tc>
      </w:tr>
      <w:tr w:rsidR="00235034" w:rsidRPr="00891B28" w:rsidTr="008864DF">
        <w:tc>
          <w:tcPr>
            <w:tcW w:w="4928" w:type="dxa"/>
          </w:tcPr>
          <w:p w:rsidR="00235034" w:rsidRPr="00891B28" w:rsidRDefault="00235034" w:rsidP="008864DF">
            <w:pPr>
              <w:spacing w:before="12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Исполняющий обязанности с</w:t>
            </w:r>
            <w:r w:rsidRPr="00891B28">
              <w:rPr>
                <w:bCs/>
                <w:sz w:val="28"/>
                <w:szCs w:val="28"/>
              </w:rPr>
              <w:t>екретар</w:t>
            </w:r>
            <w:r>
              <w:rPr>
                <w:bCs/>
                <w:sz w:val="28"/>
                <w:szCs w:val="28"/>
              </w:rPr>
              <w:t>я</w:t>
            </w:r>
            <w:r>
              <w:rPr>
                <w:bCs/>
                <w:sz w:val="28"/>
                <w:szCs w:val="28"/>
              </w:rPr>
              <w:br/>
            </w:r>
            <w:r w:rsidRPr="00891B28">
              <w:rPr>
                <w:bCs/>
                <w:sz w:val="28"/>
                <w:szCs w:val="28"/>
              </w:rPr>
              <w:t>Избирательной комиссии</w:t>
            </w:r>
            <w:r>
              <w:rPr>
                <w:bCs/>
                <w:sz w:val="28"/>
                <w:szCs w:val="28"/>
              </w:rPr>
              <w:br/>
            </w:r>
            <w:r w:rsidRPr="00891B28">
              <w:rPr>
                <w:bCs/>
                <w:sz w:val="28"/>
                <w:szCs w:val="28"/>
              </w:rPr>
              <w:t>Новгородской области</w:t>
            </w:r>
          </w:p>
        </w:tc>
        <w:tc>
          <w:tcPr>
            <w:tcW w:w="4823" w:type="dxa"/>
          </w:tcPr>
          <w:p w:rsidR="00235034" w:rsidRPr="00891B28" w:rsidRDefault="00235034" w:rsidP="008864DF">
            <w:pPr>
              <w:spacing w:before="120"/>
              <w:ind w:left="271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br/>
              <w:t>И</w:t>
            </w:r>
            <w:r w:rsidRPr="00891B28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М</w:t>
            </w:r>
            <w:r w:rsidRPr="00891B28">
              <w:rPr>
                <w:bCs/>
                <w:sz w:val="28"/>
                <w:szCs w:val="28"/>
              </w:rPr>
              <w:t>. </w:t>
            </w:r>
            <w:r>
              <w:rPr>
                <w:bCs/>
                <w:sz w:val="28"/>
                <w:szCs w:val="28"/>
              </w:rPr>
              <w:t>Григорьев</w:t>
            </w:r>
          </w:p>
        </w:tc>
      </w:tr>
    </w:tbl>
    <w:p w:rsidR="00235034" w:rsidRDefault="00235034" w:rsidP="008864DF"/>
    <w:p w:rsidR="00235034" w:rsidRPr="00A53B29" w:rsidRDefault="00235034" w:rsidP="00A53B29">
      <w:pPr>
        <w:tabs>
          <w:tab w:val="left" w:pos="1115"/>
        </w:tabs>
        <w:ind w:firstLine="709"/>
        <w:jc w:val="both"/>
        <w:rPr>
          <w:sz w:val="10"/>
          <w:szCs w:val="10"/>
        </w:rPr>
      </w:pPr>
    </w:p>
    <w:p w:rsidR="00235034" w:rsidRPr="00A53B29" w:rsidRDefault="00235034" w:rsidP="00A53B29">
      <w:pPr>
        <w:pStyle w:val="BodyTextIndent"/>
        <w:ind w:firstLine="0"/>
        <w:jc w:val="center"/>
        <w:rPr>
          <w:b/>
          <w:sz w:val="10"/>
          <w:szCs w:val="10"/>
        </w:rPr>
        <w:sectPr w:rsidR="00235034" w:rsidRPr="00A53B29" w:rsidSect="00DE2519">
          <w:headerReference w:type="even" r:id="rId9"/>
          <w:headerReference w:type="default" r:id="rId10"/>
          <w:footerReference w:type="first" r:id="rId11"/>
          <w:pgSz w:w="11906" w:h="16838" w:code="9"/>
          <w:pgMar w:top="1134" w:right="851" w:bottom="851" w:left="1701" w:header="709" w:footer="567" w:gutter="0"/>
          <w:pgNumType w:start="1"/>
          <w:cols w:space="708"/>
          <w:titlePg/>
          <w:docGrid w:linePitch="360"/>
        </w:sectPr>
      </w:pPr>
    </w:p>
    <w:p w:rsidR="00235034" w:rsidRPr="00DE2519" w:rsidRDefault="00235034" w:rsidP="00C50BA7">
      <w:pPr>
        <w:widowControl w:val="0"/>
        <w:ind w:left="3969"/>
        <w:jc w:val="center"/>
        <w:rPr>
          <w:sz w:val="24"/>
          <w:szCs w:val="24"/>
        </w:rPr>
      </w:pPr>
      <w:r w:rsidRPr="00DE2519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DE2519">
        <w:rPr>
          <w:bCs/>
          <w:sz w:val="24"/>
          <w:szCs w:val="24"/>
        </w:rPr>
        <w:t xml:space="preserve">к постановлению Избирательной комиссии Новгородской области </w:t>
      </w:r>
      <w:r w:rsidRPr="00DE2519">
        <w:rPr>
          <w:sz w:val="24"/>
          <w:szCs w:val="24"/>
        </w:rPr>
        <w:t xml:space="preserve">от </w:t>
      </w:r>
      <w:r>
        <w:rPr>
          <w:sz w:val="24"/>
          <w:szCs w:val="24"/>
        </w:rPr>
        <w:t>1</w:t>
      </w:r>
      <w:r w:rsidRPr="00DE2519">
        <w:rPr>
          <w:sz w:val="24"/>
          <w:szCs w:val="24"/>
        </w:rPr>
        <w:t>7.</w:t>
      </w:r>
      <w:r>
        <w:rPr>
          <w:sz w:val="24"/>
          <w:szCs w:val="24"/>
        </w:rPr>
        <w:t>02</w:t>
      </w:r>
      <w:r w:rsidRPr="00DE2519">
        <w:rPr>
          <w:sz w:val="24"/>
          <w:szCs w:val="24"/>
        </w:rPr>
        <w:t>.201</w:t>
      </w:r>
      <w:r>
        <w:rPr>
          <w:sz w:val="24"/>
          <w:szCs w:val="24"/>
        </w:rPr>
        <w:t>6</w:t>
      </w:r>
      <w:r w:rsidRPr="00DE2519">
        <w:rPr>
          <w:sz w:val="24"/>
          <w:szCs w:val="24"/>
        </w:rPr>
        <w:t xml:space="preserve"> № </w:t>
      </w:r>
      <w:r>
        <w:rPr>
          <w:sz w:val="24"/>
          <w:szCs w:val="24"/>
        </w:rPr>
        <w:t>138/</w:t>
      </w:r>
      <w:r w:rsidRPr="008864DF">
        <w:rPr>
          <w:sz w:val="24"/>
          <w:szCs w:val="24"/>
        </w:rPr>
        <w:t>1</w:t>
      </w:r>
      <w:r w:rsidRPr="00DE2519">
        <w:rPr>
          <w:sz w:val="24"/>
          <w:szCs w:val="24"/>
        </w:rPr>
        <w:t xml:space="preserve"> - 5</w:t>
      </w:r>
    </w:p>
    <w:p w:rsidR="00235034" w:rsidRDefault="00235034" w:rsidP="00DE2519">
      <w:pPr>
        <w:tabs>
          <w:tab w:val="left" w:pos="0"/>
        </w:tabs>
        <w:autoSpaceDE w:val="0"/>
        <w:autoSpaceDN w:val="0"/>
        <w:adjustRightInd w:val="0"/>
        <w:spacing w:before="240" w:after="24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  <w:r>
        <w:rPr>
          <w:b/>
          <w:sz w:val="28"/>
          <w:szCs w:val="28"/>
        </w:rPr>
        <w:br/>
        <w:t>одномандатных избирательных округов для проведения выборов депутатов Новгородской областной Думы в 2016 – 2025 годах</w:t>
      </w:r>
    </w:p>
    <w:p w:rsidR="00235034" w:rsidRDefault="00235034" w:rsidP="00B14E5F">
      <w:pPr>
        <w:widowControl w:val="0"/>
        <w:tabs>
          <w:tab w:val="left" w:pos="0"/>
        </w:tabs>
        <w:spacing w:before="120"/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Численность избирателей, зарегистрированных на территории Новгородской области по состоянию на 1 января 2016 года, - </w:t>
      </w:r>
      <w:r w:rsidRPr="00A945A1">
        <w:rPr>
          <w:sz w:val="28"/>
        </w:rPr>
        <w:t>51</w:t>
      </w:r>
      <w:r>
        <w:rPr>
          <w:sz w:val="28"/>
        </w:rPr>
        <w:t>2 </w:t>
      </w:r>
      <w:r w:rsidRPr="00A945A1">
        <w:rPr>
          <w:sz w:val="28"/>
        </w:rPr>
        <w:t>1</w:t>
      </w:r>
      <w:r>
        <w:rPr>
          <w:sz w:val="28"/>
        </w:rPr>
        <w:t>05 чел.</w:t>
      </w:r>
    </w:p>
    <w:p w:rsidR="00235034" w:rsidRDefault="00235034" w:rsidP="00B14E5F">
      <w:pPr>
        <w:widowControl w:val="0"/>
        <w:tabs>
          <w:tab w:val="left" w:pos="0"/>
        </w:tabs>
        <w:spacing w:before="120"/>
        <w:ind w:firstLine="851"/>
        <w:jc w:val="both"/>
        <w:rPr>
          <w:b/>
          <w:sz w:val="28"/>
        </w:rPr>
      </w:pPr>
      <w:r>
        <w:rPr>
          <w:sz w:val="28"/>
        </w:rPr>
        <w:t>Количество одномандатных избирательных округов - 16.</w:t>
      </w:r>
    </w:p>
    <w:p w:rsidR="00235034" w:rsidRDefault="00235034" w:rsidP="00B14E5F">
      <w:pPr>
        <w:widowControl w:val="0"/>
        <w:tabs>
          <w:tab w:val="left" w:pos="0"/>
        </w:tabs>
        <w:spacing w:before="120"/>
        <w:ind w:firstLine="851"/>
        <w:jc w:val="both"/>
        <w:rPr>
          <w:b/>
          <w:sz w:val="28"/>
        </w:rPr>
      </w:pPr>
      <w:r>
        <w:rPr>
          <w:sz w:val="28"/>
        </w:rPr>
        <w:t xml:space="preserve">Средняя норма представительства избирателей в округе - </w:t>
      </w:r>
      <w:r w:rsidRPr="005E0548">
        <w:rPr>
          <w:sz w:val="28"/>
        </w:rPr>
        <w:t>3</w:t>
      </w:r>
      <w:r>
        <w:rPr>
          <w:sz w:val="28"/>
        </w:rPr>
        <w:t>2</w:t>
      </w:r>
      <w:r w:rsidRPr="005E0548">
        <w:rPr>
          <w:sz w:val="28"/>
        </w:rPr>
        <w:t> </w:t>
      </w:r>
      <w:r>
        <w:rPr>
          <w:sz w:val="28"/>
        </w:rPr>
        <w:t>007 чел.</w:t>
      </w:r>
    </w:p>
    <w:p w:rsidR="00235034" w:rsidRDefault="00235034" w:rsidP="00B14E5F">
      <w:pPr>
        <w:widowControl w:val="0"/>
        <w:tabs>
          <w:tab w:val="left" w:pos="0"/>
        </w:tabs>
        <w:spacing w:before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 допустимое число избирателей в округе при отклонении от средней нормы представительства 10% - 35 207 чел.</w:t>
      </w:r>
    </w:p>
    <w:p w:rsidR="00235034" w:rsidRDefault="00235034" w:rsidP="00F61186">
      <w:pPr>
        <w:widowControl w:val="0"/>
        <w:tabs>
          <w:tab w:val="left" w:pos="0"/>
        </w:tabs>
        <w:spacing w:before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Минимально допустимое число избирателей в округе при отклонении от средней нормы представительства 10% - 28 806 чел.</w:t>
      </w:r>
    </w:p>
    <w:p w:rsidR="00235034" w:rsidRPr="008A0FC2" w:rsidRDefault="00235034" w:rsidP="00F61186">
      <w:pPr>
        <w:widowControl w:val="0"/>
        <w:tabs>
          <w:tab w:val="left" w:pos="0"/>
        </w:tabs>
        <w:ind w:firstLine="851"/>
        <w:jc w:val="both"/>
        <w:rPr>
          <w:sz w:val="22"/>
          <w:szCs w:val="22"/>
        </w:rPr>
      </w:pPr>
    </w:p>
    <w:p w:rsidR="00235034" w:rsidRPr="008A0FC2" w:rsidRDefault="00235034" w:rsidP="00B230C3">
      <w:pPr>
        <w:widowControl w:val="0"/>
        <w:tabs>
          <w:tab w:val="left" w:pos="0"/>
        </w:tabs>
        <w:ind w:firstLine="851"/>
        <w:jc w:val="both"/>
        <w:rPr>
          <w:sz w:val="22"/>
          <w:szCs w:val="22"/>
        </w:rPr>
      </w:pPr>
    </w:p>
    <w:p w:rsidR="00235034" w:rsidRDefault="00235034" w:rsidP="00B230C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230C3">
        <w:rPr>
          <w:rFonts w:ascii="Times New Roman" w:hAnsi="Times New Roman" w:cs="Times New Roman"/>
          <w:b/>
          <w:sz w:val="28"/>
          <w:szCs w:val="28"/>
        </w:rPr>
        <w:t xml:space="preserve">Описание одномандатных избирательных округов для проведения выборов депутатов </w:t>
      </w:r>
      <w:r>
        <w:rPr>
          <w:rFonts w:ascii="Times New Roman" w:hAnsi="Times New Roman" w:cs="Times New Roman"/>
          <w:b/>
          <w:sz w:val="28"/>
          <w:szCs w:val="28"/>
        </w:rPr>
        <w:t>Новгородской областной Д</w:t>
      </w:r>
      <w:r w:rsidRPr="00B230C3">
        <w:rPr>
          <w:rFonts w:ascii="Times New Roman" w:hAnsi="Times New Roman" w:cs="Times New Roman"/>
          <w:b/>
          <w:sz w:val="28"/>
          <w:szCs w:val="28"/>
        </w:rPr>
        <w:t>умы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1</w:t>
      </w:r>
    </w:p>
    <w:p w:rsidR="00235034" w:rsidRDefault="00235034" w:rsidP="00466047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5E0548">
        <w:rPr>
          <w:sz w:val="28"/>
          <w:szCs w:val="28"/>
        </w:rPr>
        <w:t xml:space="preserve">В состав округа входят: </w:t>
      </w:r>
    </w:p>
    <w:p w:rsidR="00235034" w:rsidRDefault="00235034" w:rsidP="00466047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5E0548">
        <w:rPr>
          <w:sz w:val="28"/>
          <w:szCs w:val="28"/>
        </w:rPr>
        <w:t xml:space="preserve">Батецкий, Солецкий, </w:t>
      </w:r>
      <w:r>
        <w:rPr>
          <w:sz w:val="28"/>
          <w:szCs w:val="28"/>
        </w:rPr>
        <w:t>и Шимский муниципальные районы;</w:t>
      </w:r>
    </w:p>
    <w:p w:rsidR="00235034" w:rsidRPr="00D328D7" w:rsidRDefault="00235034" w:rsidP="00466047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D328D7">
        <w:rPr>
          <w:sz w:val="28"/>
          <w:szCs w:val="28"/>
        </w:rPr>
        <w:t>Борковское</w:t>
      </w:r>
      <w:r>
        <w:rPr>
          <w:sz w:val="28"/>
          <w:szCs w:val="28"/>
        </w:rPr>
        <w:t xml:space="preserve"> и</w:t>
      </w:r>
      <w:r w:rsidRPr="00D328D7">
        <w:rPr>
          <w:sz w:val="28"/>
          <w:szCs w:val="28"/>
        </w:rPr>
        <w:t xml:space="preserve"> Лесновское сельск</w:t>
      </w:r>
      <w:r>
        <w:rPr>
          <w:sz w:val="28"/>
          <w:szCs w:val="28"/>
        </w:rPr>
        <w:t>ие</w:t>
      </w:r>
      <w:r w:rsidRPr="00D328D7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D328D7">
        <w:rPr>
          <w:sz w:val="28"/>
          <w:szCs w:val="28"/>
        </w:rPr>
        <w:t xml:space="preserve"> Новгородск</w:t>
      </w:r>
      <w:r>
        <w:rPr>
          <w:sz w:val="28"/>
          <w:szCs w:val="28"/>
        </w:rPr>
        <w:t>ого</w:t>
      </w:r>
      <w:r w:rsidRPr="00D328D7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а.</w:t>
      </w:r>
    </w:p>
    <w:p w:rsidR="00235034" w:rsidRDefault="00235034" w:rsidP="00466047">
      <w:pPr>
        <w:pStyle w:val="BodyTextIndent3"/>
        <w:tabs>
          <w:tab w:val="left" w:pos="0"/>
        </w:tabs>
        <w:spacing w:before="120" w:after="0"/>
        <w:ind w:left="0" w:firstLine="567"/>
        <w:rPr>
          <w:bCs/>
          <w:sz w:val="28"/>
          <w:szCs w:val="28"/>
        </w:rPr>
      </w:pPr>
      <w:r w:rsidRPr="005E0548">
        <w:rPr>
          <w:sz w:val="28"/>
          <w:szCs w:val="28"/>
        </w:rPr>
        <w:t xml:space="preserve">Число избирателей - </w:t>
      </w:r>
      <w:r>
        <w:rPr>
          <w:sz w:val="28"/>
          <w:szCs w:val="28"/>
        </w:rPr>
        <w:t>28</w:t>
      </w:r>
      <w:r>
        <w:rPr>
          <w:bCs/>
          <w:sz w:val="28"/>
          <w:szCs w:val="28"/>
        </w:rPr>
        <w:t xml:space="preserve"> 869 </w:t>
      </w:r>
      <w:r w:rsidRPr="005E0548">
        <w:rPr>
          <w:bCs/>
          <w:sz w:val="28"/>
          <w:szCs w:val="28"/>
        </w:rPr>
        <w:t>чел.</w:t>
      </w:r>
    </w:p>
    <w:p w:rsidR="00235034" w:rsidRDefault="00235034" w:rsidP="0036790A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2</w:t>
      </w:r>
    </w:p>
    <w:p w:rsidR="00235034" w:rsidRDefault="00235034" w:rsidP="0036790A">
      <w:pPr>
        <w:tabs>
          <w:tab w:val="left" w:pos="0"/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 xml:space="preserve">В состав округа входят: </w:t>
      </w:r>
    </w:p>
    <w:p w:rsidR="00235034" w:rsidRDefault="00235034" w:rsidP="0036790A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5E0548">
        <w:rPr>
          <w:sz w:val="28"/>
          <w:szCs w:val="28"/>
        </w:rPr>
        <w:t>Волотовский,</w:t>
      </w:r>
      <w:r w:rsidRPr="005E0548">
        <w:rPr>
          <w:i/>
          <w:sz w:val="28"/>
          <w:szCs w:val="28"/>
        </w:rPr>
        <w:t xml:space="preserve"> </w:t>
      </w:r>
      <w:r w:rsidRPr="005E0548">
        <w:rPr>
          <w:sz w:val="28"/>
          <w:szCs w:val="28"/>
        </w:rPr>
        <w:t>Поддорский</w:t>
      </w:r>
      <w:r>
        <w:rPr>
          <w:sz w:val="28"/>
          <w:szCs w:val="28"/>
        </w:rPr>
        <w:t xml:space="preserve"> и </w:t>
      </w:r>
      <w:r w:rsidRPr="005E0548">
        <w:rPr>
          <w:sz w:val="28"/>
          <w:szCs w:val="28"/>
        </w:rPr>
        <w:t>Холмский</w:t>
      </w:r>
      <w:r w:rsidRPr="00D328D7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муниципальные районы;</w:t>
      </w:r>
    </w:p>
    <w:p w:rsidR="00235034" w:rsidRDefault="00235034" w:rsidP="0036790A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D328D7">
        <w:rPr>
          <w:sz w:val="28"/>
          <w:szCs w:val="28"/>
        </w:rPr>
        <w:t>Великосельское</w:t>
      </w:r>
      <w:r>
        <w:rPr>
          <w:sz w:val="28"/>
          <w:szCs w:val="28"/>
        </w:rPr>
        <w:t>,</w:t>
      </w:r>
      <w:r w:rsidRPr="00D328D7">
        <w:rPr>
          <w:sz w:val="28"/>
          <w:szCs w:val="28"/>
        </w:rPr>
        <w:t xml:space="preserve"> Ивановское</w:t>
      </w:r>
      <w:r>
        <w:rPr>
          <w:sz w:val="28"/>
          <w:szCs w:val="28"/>
        </w:rPr>
        <w:t>,</w:t>
      </w:r>
      <w:r w:rsidRPr="00D328D7">
        <w:rPr>
          <w:sz w:val="28"/>
          <w:szCs w:val="28"/>
        </w:rPr>
        <w:t xml:space="preserve"> Наговское </w:t>
      </w:r>
      <w:r>
        <w:rPr>
          <w:sz w:val="28"/>
          <w:szCs w:val="28"/>
        </w:rPr>
        <w:t xml:space="preserve">и </w:t>
      </w:r>
      <w:r w:rsidRPr="00D328D7">
        <w:rPr>
          <w:sz w:val="28"/>
          <w:szCs w:val="28"/>
        </w:rPr>
        <w:t>Новосельское сельск</w:t>
      </w:r>
      <w:r>
        <w:rPr>
          <w:sz w:val="28"/>
          <w:szCs w:val="28"/>
        </w:rPr>
        <w:t>ие</w:t>
      </w:r>
      <w:r w:rsidRPr="00D328D7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D328D7">
        <w:rPr>
          <w:rFonts w:ascii="Arial" w:hAnsi="Arial" w:cs="Arial"/>
          <w:sz w:val="24"/>
          <w:szCs w:val="24"/>
        </w:rPr>
        <w:t xml:space="preserve"> </w:t>
      </w:r>
      <w:r w:rsidRPr="00D328D7">
        <w:rPr>
          <w:sz w:val="28"/>
          <w:szCs w:val="28"/>
        </w:rPr>
        <w:t>Старорусск</w:t>
      </w:r>
      <w:r>
        <w:rPr>
          <w:sz w:val="28"/>
          <w:szCs w:val="28"/>
        </w:rPr>
        <w:t>ого</w:t>
      </w:r>
      <w:r w:rsidRPr="00D328D7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а;</w:t>
      </w:r>
    </w:p>
    <w:p w:rsidR="00235034" w:rsidRPr="00EB19FE" w:rsidRDefault="00235034" w:rsidP="0036790A">
      <w:pPr>
        <w:tabs>
          <w:tab w:val="left" w:pos="0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часть территории г. Старая Русса Староруского района: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улицы: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A7A52">
        <w:rPr>
          <w:sz w:val="28"/>
          <w:szCs w:val="28"/>
        </w:rPr>
        <w:t>1 Мая;</w:t>
      </w:r>
    </w:p>
    <w:p w:rsidR="00235034" w:rsidRPr="00503B2B" w:rsidRDefault="00235034" w:rsidP="0036790A">
      <w:pPr>
        <w:ind w:firstLine="567"/>
        <w:jc w:val="both"/>
        <w:rPr>
          <w:sz w:val="28"/>
          <w:szCs w:val="28"/>
        </w:rPr>
      </w:pPr>
      <w:r w:rsidRPr="00503B2B">
        <w:rPr>
          <w:sz w:val="28"/>
          <w:szCs w:val="28"/>
        </w:rPr>
        <w:t>2-я Пролетарская;</w:t>
      </w:r>
    </w:p>
    <w:p w:rsidR="00235034" w:rsidRPr="001A7A52" w:rsidRDefault="00235034" w:rsidP="0036790A">
      <w:pPr>
        <w:ind w:firstLine="567"/>
        <w:jc w:val="both"/>
        <w:rPr>
          <w:sz w:val="28"/>
          <w:szCs w:val="28"/>
        </w:rPr>
      </w:pPr>
      <w:r w:rsidRPr="00913E51">
        <w:rPr>
          <w:sz w:val="28"/>
          <w:szCs w:val="28"/>
        </w:rPr>
        <w:t xml:space="preserve">8 </w:t>
      </w:r>
      <w:r>
        <w:rPr>
          <w:sz w:val="28"/>
          <w:szCs w:val="28"/>
        </w:rPr>
        <w:t>М</w:t>
      </w:r>
      <w:r w:rsidRPr="00913E51">
        <w:rPr>
          <w:sz w:val="28"/>
          <w:szCs w:val="28"/>
        </w:rPr>
        <w:t>арта;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Авиаторов;</w:t>
      </w:r>
    </w:p>
    <w:p w:rsidR="00235034" w:rsidRPr="001A7A52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Былинная;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14DBA">
        <w:rPr>
          <w:sz w:val="28"/>
          <w:szCs w:val="28"/>
        </w:rPr>
        <w:t>Валдайская;</w:t>
      </w:r>
    </w:p>
    <w:p w:rsidR="00235034" w:rsidRPr="009F318A" w:rsidRDefault="00235034" w:rsidP="0036790A">
      <w:pPr>
        <w:ind w:firstLine="567"/>
        <w:jc w:val="both"/>
        <w:rPr>
          <w:sz w:val="28"/>
          <w:szCs w:val="28"/>
        </w:rPr>
      </w:pPr>
      <w:r w:rsidRPr="009F318A">
        <w:rPr>
          <w:sz w:val="28"/>
          <w:szCs w:val="28"/>
        </w:rPr>
        <w:t>Введенская;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36139">
        <w:rPr>
          <w:sz w:val="28"/>
          <w:szCs w:val="28"/>
        </w:rPr>
        <w:t>Великая;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2E35E0">
        <w:rPr>
          <w:sz w:val="28"/>
          <w:szCs w:val="28"/>
        </w:rPr>
        <w:t>Взвадская;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F4643">
        <w:rPr>
          <w:sz w:val="28"/>
          <w:szCs w:val="28"/>
        </w:rPr>
        <w:t>Вихрова;</w:t>
      </w:r>
    </w:p>
    <w:p w:rsidR="00235034" w:rsidRPr="00BF4643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Владимирская;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6D4E50">
        <w:rPr>
          <w:sz w:val="28"/>
          <w:szCs w:val="28"/>
        </w:rPr>
        <w:t>Возрождения;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36139">
        <w:rPr>
          <w:sz w:val="28"/>
          <w:szCs w:val="28"/>
        </w:rPr>
        <w:t>Гагарина;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03B2B">
        <w:rPr>
          <w:sz w:val="28"/>
          <w:szCs w:val="28"/>
        </w:rPr>
        <w:t>Гайдара;</w:t>
      </w:r>
    </w:p>
    <w:p w:rsidR="00235034" w:rsidRPr="00684DEE" w:rsidRDefault="00235034" w:rsidP="0036790A">
      <w:pPr>
        <w:ind w:firstLine="567"/>
        <w:jc w:val="both"/>
        <w:rPr>
          <w:sz w:val="28"/>
          <w:szCs w:val="28"/>
        </w:rPr>
      </w:pPr>
      <w:r w:rsidRPr="00684DEE">
        <w:rPr>
          <w:sz w:val="28"/>
          <w:szCs w:val="28"/>
        </w:rPr>
        <w:t>Гастелло;</w:t>
      </w:r>
    </w:p>
    <w:p w:rsidR="00235034" w:rsidRPr="005413F2" w:rsidRDefault="00235034" w:rsidP="0036790A">
      <w:pPr>
        <w:ind w:firstLine="567"/>
        <w:jc w:val="both"/>
        <w:rPr>
          <w:sz w:val="28"/>
          <w:szCs w:val="28"/>
        </w:rPr>
      </w:pPr>
      <w:r w:rsidRPr="005413F2">
        <w:rPr>
          <w:sz w:val="28"/>
          <w:szCs w:val="28"/>
        </w:rPr>
        <w:t>Георгиевская;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366764">
        <w:rPr>
          <w:sz w:val="28"/>
          <w:szCs w:val="28"/>
        </w:rPr>
        <w:t>Гоголя;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F05EF">
        <w:rPr>
          <w:sz w:val="28"/>
          <w:szCs w:val="28"/>
        </w:rPr>
        <w:t>Голикова;</w:t>
      </w:r>
    </w:p>
    <w:p w:rsidR="00235034" w:rsidRPr="00684DEE" w:rsidRDefault="00235034" w:rsidP="0036790A">
      <w:pPr>
        <w:ind w:firstLine="567"/>
        <w:jc w:val="both"/>
        <w:rPr>
          <w:sz w:val="28"/>
          <w:szCs w:val="28"/>
        </w:rPr>
      </w:pPr>
      <w:r w:rsidRPr="00684DEE">
        <w:rPr>
          <w:sz w:val="28"/>
          <w:szCs w:val="28"/>
        </w:rPr>
        <w:t>Горохова;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413F2">
        <w:rPr>
          <w:sz w:val="28"/>
          <w:szCs w:val="28"/>
        </w:rPr>
        <w:t>Горького;</w:t>
      </w:r>
    </w:p>
    <w:p w:rsidR="00235034" w:rsidRPr="00485F10" w:rsidRDefault="00235034" w:rsidP="0036790A">
      <w:pPr>
        <w:ind w:firstLine="567"/>
        <w:jc w:val="both"/>
        <w:rPr>
          <w:sz w:val="28"/>
          <w:szCs w:val="28"/>
        </w:rPr>
      </w:pPr>
      <w:r w:rsidRPr="00485F10">
        <w:rPr>
          <w:sz w:val="28"/>
          <w:szCs w:val="28"/>
        </w:rPr>
        <w:t>Гущинская;</w:t>
      </w:r>
    </w:p>
    <w:p w:rsidR="00235034" w:rsidRPr="00067F1A" w:rsidRDefault="00235034" w:rsidP="0036790A">
      <w:pPr>
        <w:ind w:firstLine="567"/>
        <w:jc w:val="both"/>
        <w:rPr>
          <w:sz w:val="28"/>
          <w:szCs w:val="28"/>
        </w:rPr>
      </w:pPr>
      <w:r w:rsidRPr="00067F1A">
        <w:rPr>
          <w:sz w:val="28"/>
          <w:szCs w:val="28"/>
        </w:rPr>
        <w:t>Деповская;</w:t>
      </w:r>
    </w:p>
    <w:p w:rsidR="00235034" w:rsidRPr="00A72747" w:rsidRDefault="00235034" w:rsidP="0036790A">
      <w:pPr>
        <w:ind w:firstLine="567"/>
        <w:jc w:val="both"/>
        <w:rPr>
          <w:sz w:val="28"/>
          <w:szCs w:val="28"/>
        </w:rPr>
      </w:pPr>
      <w:r w:rsidRPr="00A72747">
        <w:rPr>
          <w:sz w:val="28"/>
          <w:szCs w:val="28"/>
        </w:rPr>
        <w:t>Дзержинского;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413F2">
        <w:rPr>
          <w:sz w:val="28"/>
          <w:szCs w:val="28"/>
        </w:rPr>
        <w:t>Добролюбова;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413F2">
        <w:rPr>
          <w:sz w:val="28"/>
          <w:szCs w:val="28"/>
        </w:rPr>
        <w:t>Достоевского;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413F2">
        <w:rPr>
          <w:sz w:val="28"/>
          <w:szCs w:val="28"/>
        </w:rPr>
        <w:t>Дружбы;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85F10">
        <w:rPr>
          <w:sz w:val="28"/>
          <w:szCs w:val="28"/>
        </w:rPr>
        <w:t>Дубовицкая;</w:t>
      </w:r>
    </w:p>
    <w:p w:rsidR="00235034" w:rsidRPr="00485F10" w:rsidRDefault="00235034" w:rsidP="0036790A">
      <w:pPr>
        <w:ind w:firstLine="567"/>
        <w:jc w:val="both"/>
        <w:rPr>
          <w:sz w:val="28"/>
          <w:szCs w:val="28"/>
        </w:rPr>
      </w:pPr>
      <w:r w:rsidRPr="00485F10">
        <w:rPr>
          <w:sz w:val="28"/>
          <w:szCs w:val="28"/>
        </w:rPr>
        <w:t>Железнодорожная;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413F2">
        <w:rPr>
          <w:sz w:val="28"/>
          <w:szCs w:val="28"/>
        </w:rPr>
        <w:t>Жуковского;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A72747">
        <w:rPr>
          <w:sz w:val="28"/>
          <w:szCs w:val="28"/>
        </w:rPr>
        <w:t>Заводская</w:t>
      </w:r>
      <w:r>
        <w:rPr>
          <w:sz w:val="28"/>
          <w:szCs w:val="28"/>
        </w:rPr>
        <w:t>;</w:t>
      </w:r>
    </w:p>
    <w:p w:rsidR="00235034" w:rsidRPr="00485F10" w:rsidRDefault="00235034" w:rsidP="0036790A">
      <w:pPr>
        <w:ind w:firstLine="567"/>
        <w:jc w:val="both"/>
        <w:rPr>
          <w:sz w:val="28"/>
          <w:szCs w:val="28"/>
        </w:rPr>
      </w:pPr>
      <w:r w:rsidRPr="00485F10">
        <w:rPr>
          <w:sz w:val="28"/>
          <w:szCs w:val="28"/>
        </w:rPr>
        <w:t>Зеленая;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366764">
        <w:rPr>
          <w:sz w:val="28"/>
          <w:szCs w:val="28"/>
        </w:rPr>
        <w:t>Калинина;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Клубная;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367197">
        <w:rPr>
          <w:sz w:val="28"/>
          <w:szCs w:val="28"/>
        </w:rPr>
        <w:t>Ковшовой;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Кольцевая;</w:t>
      </w:r>
    </w:p>
    <w:p w:rsidR="00235034" w:rsidRPr="00367197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Красная Сосна;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D50075">
        <w:rPr>
          <w:sz w:val="28"/>
          <w:szCs w:val="28"/>
        </w:rPr>
        <w:t>Красногвардейская;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50B7E">
        <w:rPr>
          <w:sz w:val="28"/>
          <w:szCs w:val="28"/>
        </w:rPr>
        <w:t>Красный Вал;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B5773">
        <w:rPr>
          <w:sz w:val="28"/>
          <w:szCs w:val="28"/>
        </w:rPr>
        <w:t>Красных Командиров;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6133A6">
        <w:rPr>
          <w:sz w:val="28"/>
          <w:szCs w:val="28"/>
        </w:rPr>
        <w:t>Красных Партизан;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E1FE0">
        <w:rPr>
          <w:sz w:val="28"/>
          <w:szCs w:val="28"/>
        </w:rPr>
        <w:t>Латышских Гвардейцев, д</w:t>
      </w:r>
      <w:r>
        <w:rPr>
          <w:sz w:val="28"/>
          <w:szCs w:val="28"/>
        </w:rPr>
        <w:t xml:space="preserve">. </w:t>
      </w:r>
      <w:r w:rsidRPr="004E1FE0">
        <w:rPr>
          <w:sz w:val="28"/>
          <w:szCs w:val="28"/>
        </w:rPr>
        <w:t>1,</w:t>
      </w:r>
      <w:r>
        <w:rPr>
          <w:sz w:val="28"/>
          <w:szCs w:val="28"/>
        </w:rPr>
        <w:t xml:space="preserve"> </w:t>
      </w:r>
      <w:r w:rsidRPr="004E1FE0">
        <w:rPr>
          <w:sz w:val="28"/>
          <w:szCs w:val="28"/>
        </w:rPr>
        <w:t>4, 6;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Летчика Арефьева;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85F10">
        <w:rPr>
          <w:sz w:val="28"/>
          <w:szCs w:val="28"/>
        </w:rPr>
        <w:t>Луговая;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85F10">
        <w:rPr>
          <w:sz w:val="28"/>
          <w:szCs w:val="28"/>
        </w:rPr>
        <w:t>Макаренко;</w:t>
      </w:r>
    </w:p>
    <w:p w:rsidR="00235034" w:rsidRPr="00DC4CFA" w:rsidRDefault="00235034" w:rsidP="0036790A">
      <w:pPr>
        <w:ind w:firstLine="567"/>
        <w:jc w:val="both"/>
        <w:rPr>
          <w:sz w:val="28"/>
          <w:szCs w:val="28"/>
        </w:rPr>
      </w:pPr>
      <w:r w:rsidRPr="00DC4CFA">
        <w:rPr>
          <w:sz w:val="28"/>
          <w:szCs w:val="28"/>
        </w:rPr>
        <w:t>Матросова;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Минеральная, </w:t>
      </w:r>
      <w:r w:rsidRPr="00BB5773">
        <w:rPr>
          <w:sz w:val="28"/>
          <w:szCs w:val="28"/>
        </w:rPr>
        <w:t>дома 50</w:t>
      </w:r>
      <w:r>
        <w:rPr>
          <w:sz w:val="28"/>
          <w:szCs w:val="28"/>
        </w:rPr>
        <w:t> - 154 (</w:t>
      </w:r>
      <w:r w:rsidRPr="00BB5773">
        <w:rPr>
          <w:sz w:val="28"/>
          <w:szCs w:val="28"/>
        </w:rPr>
        <w:t>четная сторона</w:t>
      </w:r>
      <w:r>
        <w:rPr>
          <w:sz w:val="28"/>
          <w:szCs w:val="28"/>
        </w:rPr>
        <w:t xml:space="preserve">), дома </w:t>
      </w:r>
      <w:r w:rsidRPr="00BB5773">
        <w:rPr>
          <w:sz w:val="28"/>
          <w:szCs w:val="28"/>
        </w:rPr>
        <w:t>61/45</w:t>
      </w:r>
      <w:r>
        <w:rPr>
          <w:sz w:val="28"/>
          <w:szCs w:val="28"/>
        </w:rPr>
        <w:t> - 157 (</w:t>
      </w:r>
      <w:r w:rsidRPr="00BB5773">
        <w:rPr>
          <w:sz w:val="28"/>
          <w:szCs w:val="28"/>
        </w:rPr>
        <w:t>нечетная сторона</w:t>
      </w:r>
      <w:r>
        <w:rPr>
          <w:sz w:val="28"/>
          <w:szCs w:val="28"/>
        </w:rPr>
        <w:t>);</w:t>
      </w:r>
    </w:p>
    <w:p w:rsidR="00235034" w:rsidRPr="004377C9" w:rsidRDefault="00235034" w:rsidP="0036790A">
      <w:pPr>
        <w:ind w:firstLine="567"/>
        <w:jc w:val="both"/>
        <w:rPr>
          <w:sz w:val="28"/>
          <w:szCs w:val="28"/>
        </w:rPr>
      </w:pPr>
      <w:r w:rsidRPr="004377C9">
        <w:rPr>
          <w:sz w:val="28"/>
          <w:szCs w:val="28"/>
        </w:rPr>
        <w:t>Мира;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50B7E">
        <w:rPr>
          <w:sz w:val="28"/>
          <w:szCs w:val="28"/>
        </w:rPr>
        <w:t>Миронова;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50B7E">
        <w:rPr>
          <w:sz w:val="28"/>
          <w:szCs w:val="28"/>
        </w:rPr>
        <w:t>Молодежная;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50B7E">
        <w:rPr>
          <w:sz w:val="28"/>
          <w:szCs w:val="28"/>
        </w:rPr>
        <w:t>Надежды;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8224F3">
        <w:rPr>
          <w:sz w:val="28"/>
          <w:szCs w:val="28"/>
        </w:rPr>
        <w:t>Обводная;</w:t>
      </w:r>
    </w:p>
    <w:p w:rsidR="00235034" w:rsidRPr="008224F3" w:rsidRDefault="00235034" w:rsidP="0036790A">
      <w:pPr>
        <w:ind w:firstLine="567"/>
        <w:jc w:val="both"/>
        <w:rPr>
          <w:sz w:val="28"/>
          <w:szCs w:val="28"/>
        </w:rPr>
      </w:pPr>
      <w:r w:rsidRPr="008224F3">
        <w:rPr>
          <w:sz w:val="28"/>
          <w:szCs w:val="28"/>
        </w:rPr>
        <w:t>Озерная;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094C76">
        <w:rPr>
          <w:sz w:val="28"/>
          <w:szCs w:val="28"/>
        </w:rPr>
        <w:t>Октябрьских Событий;</w:t>
      </w:r>
    </w:p>
    <w:p w:rsidR="00235034" w:rsidRPr="00701EA9" w:rsidRDefault="00235034" w:rsidP="0036790A">
      <w:pPr>
        <w:ind w:firstLine="567"/>
        <w:jc w:val="both"/>
        <w:rPr>
          <w:sz w:val="28"/>
          <w:szCs w:val="28"/>
        </w:rPr>
      </w:pPr>
      <w:r w:rsidRPr="00701EA9">
        <w:rPr>
          <w:sz w:val="28"/>
          <w:szCs w:val="28"/>
        </w:rPr>
        <w:t>Островского;</w:t>
      </w:r>
    </w:p>
    <w:p w:rsidR="00235034" w:rsidRPr="00290FF7" w:rsidRDefault="00235034" w:rsidP="0036790A">
      <w:pPr>
        <w:ind w:firstLine="567"/>
        <w:jc w:val="both"/>
        <w:rPr>
          <w:sz w:val="28"/>
          <w:szCs w:val="28"/>
        </w:rPr>
      </w:pPr>
      <w:r w:rsidRPr="00290FF7">
        <w:rPr>
          <w:sz w:val="28"/>
          <w:szCs w:val="28"/>
        </w:rPr>
        <w:t>Плеханова;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D50075">
        <w:rPr>
          <w:sz w:val="28"/>
          <w:szCs w:val="28"/>
        </w:rPr>
        <w:t>Погребовых;</w:t>
      </w:r>
    </w:p>
    <w:p w:rsidR="00235034" w:rsidRPr="00701EA9" w:rsidRDefault="00235034" w:rsidP="0036790A">
      <w:pPr>
        <w:ind w:firstLine="567"/>
        <w:jc w:val="both"/>
        <w:rPr>
          <w:sz w:val="28"/>
          <w:szCs w:val="28"/>
        </w:rPr>
      </w:pPr>
      <w:r w:rsidRPr="00701EA9">
        <w:rPr>
          <w:sz w:val="28"/>
          <w:szCs w:val="28"/>
        </w:rPr>
        <w:t>Поливановой;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67DE8">
        <w:rPr>
          <w:sz w:val="28"/>
          <w:szCs w:val="28"/>
        </w:rPr>
        <w:t>Поморцева;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Поперечная, </w:t>
      </w:r>
      <w:r w:rsidRPr="00DC52A5">
        <w:rPr>
          <w:sz w:val="28"/>
          <w:szCs w:val="28"/>
        </w:rPr>
        <w:t>дома 46/16</w:t>
      </w:r>
      <w:r>
        <w:rPr>
          <w:sz w:val="28"/>
          <w:szCs w:val="28"/>
        </w:rPr>
        <w:t> - 174 (</w:t>
      </w:r>
      <w:r w:rsidRPr="00DC52A5">
        <w:rPr>
          <w:sz w:val="28"/>
          <w:szCs w:val="28"/>
        </w:rPr>
        <w:t>четная сторона</w:t>
      </w:r>
      <w:r>
        <w:rPr>
          <w:sz w:val="28"/>
          <w:szCs w:val="28"/>
        </w:rPr>
        <w:t>), дома 69 - 197 (нечетная сторона)</w:t>
      </w:r>
      <w:r w:rsidRPr="00DC52A5">
        <w:rPr>
          <w:sz w:val="28"/>
          <w:szCs w:val="28"/>
        </w:rPr>
        <w:t>;</w:t>
      </w:r>
    </w:p>
    <w:p w:rsidR="00235034" w:rsidRPr="009F318A" w:rsidRDefault="00235034" w:rsidP="0036790A">
      <w:pPr>
        <w:ind w:firstLine="567"/>
        <w:jc w:val="both"/>
        <w:rPr>
          <w:sz w:val="28"/>
          <w:szCs w:val="28"/>
        </w:rPr>
      </w:pPr>
      <w:r w:rsidRPr="009F318A">
        <w:rPr>
          <w:sz w:val="28"/>
          <w:szCs w:val="28"/>
        </w:rPr>
        <w:t>Поповича;</w:t>
      </w:r>
    </w:p>
    <w:p w:rsidR="00235034" w:rsidRPr="000659D8" w:rsidRDefault="00235034" w:rsidP="0036790A">
      <w:pPr>
        <w:ind w:firstLine="567"/>
        <w:jc w:val="both"/>
        <w:rPr>
          <w:sz w:val="28"/>
          <w:szCs w:val="28"/>
        </w:rPr>
      </w:pPr>
      <w:r w:rsidRPr="000659D8">
        <w:rPr>
          <w:sz w:val="28"/>
          <w:szCs w:val="28"/>
        </w:rPr>
        <w:t>Правды;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094C76">
        <w:rPr>
          <w:sz w:val="28"/>
          <w:szCs w:val="28"/>
        </w:rPr>
        <w:t>Правосудия;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094C76">
        <w:rPr>
          <w:sz w:val="28"/>
          <w:szCs w:val="28"/>
        </w:rPr>
        <w:t>Приборостроителей;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377C9">
        <w:rPr>
          <w:sz w:val="28"/>
          <w:szCs w:val="28"/>
        </w:rPr>
        <w:t>Просвещения;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377C9">
        <w:rPr>
          <w:sz w:val="28"/>
          <w:szCs w:val="28"/>
        </w:rPr>
        <w:t>Пушкинская;</w:t>
      </w:r>
    </w:p>
    <w:p w:rsidR="00235034" w:rsidRPr="00701EA9" w:rsidRDefault="00235034" w:rsidP="0036790A">
      <w:pPr>
        <w:ind w:firstLine="567"/>
        <w:jc w:val="both"/>
        <w:rPr>
          <w:sz w:val="28"/>
          <w:szCs w:val="28"/>
        </w:rPr>
      </w:pPr>
      <w:r w:rsidRPr="00701EA9">
        <w:rPr>
          <w:sz w:val="28"/>
          <w:szCs w:val="28"/>
        </w:rPr>
        <w:t>Садовая;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Санкт-Петербургская, </w:t>
      </w:r>
      <w:r w:rsidRPr="00DC52A5">
        <w:rPr>
          <w:sz w:val="28"/>
          <w:szCs w:val="28"/>
        </w:rPr>
        <w:t>дома 2/1</w:t>
      </w:r>
      <w:r>
        <w:rPr>
          <w:sz w:val="28"/>
          <w:szCs w:val="28"/>
        </w:rPr>
        <w:t> - 90-А (</w:t>
      </w:r>
      <w:r w:rsidRPr="00DC52A5">
        <w:rPr>
          <w:sz w:val="28"/>
          <w:szCs w:val="28"/>
        </w:rPr>
        <w:t>четная сторона</w:t>
      </w:r>
      <w:r>
        <w:rPr>
          <w:sz w:val="28"/>
          <w:szCs w:val="28"/>
        </w:rPr>
        <w:t xml:space="preserve">), </w:t>
      </w:r>
      <w:r w:rsidRPr="00346840">
        <w:rPr>
          <w:sz w:val="28"/>
          <w:szCs w:val="28"/>
        </w:rPr>
        <w:t xml:space="preserve">дома </w:t>
      </w:r>
      <w:r w:rsidRPr="004133FB">
        <w:rPr>
          <w:sz w:val="28"/>
          <w:szCs w:val="28"/>
        </w:rPr>
        <w:t>13/63</w:t>
      </w:r>
      <w:r>
        <w:rPr>
          <w:sz w:val="28"/>
          <w:szCs w:val="28"/>
        </w:rPr>
        <w:t> - 143 (нечетная сторона);</w:t>
      </w:r>
    </w:p>
    <w:p w:rsidR="00235034" w:rsidRPr="004377C9" w:rsidRDefault="00235034" w:rsidP="0036790A">
      <w:pPr>
        <w:ind w:firstLine="567"/>
        <w:jc w:val="both"/>
        <w:rPr>
          <w:sz w:val="28"/>
          <w:szCs w:val="28"/>
        </w:rPr>
      </w:pPr>
      <w:r w:rsidRPr="004377C9">
        <w:rPr>
          <w:sz w:val="28"/>
          <w:szCs w:val="28"/>
        </w:rPr>
        <w:t>Сварога;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2C0001">
        <w:rPr>
          <w:sz w:val="28"/>
          <w:szCs w:val="28"/>
        </w:rPr>
        <w:t>Свердлова;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2C0001">
        <w:rPr>
          <w:sz w:val="28"/>
          <w:szCs w:val="28"/>
        </w:rPr>
        <w:t>Светлая;</w:t>
      </w:r>
    </w:p>
    <w:p w:rsidR="00235034" w:rsidRPr="003E60CF" w:rsidRDefault="00235034" w:rsidP="0036790A">
      <w:pPr>
        <w:ind w:firstLine="567"/>
        <w:jc w:val="both"/>
        <w:rPr>
          <w:sz w:val="28"/>
          <w:szCs w:val="28"/>
        </w:rPr>
      </w:pPr>
      <w:r w:rsidRPr="003E60CF">
        <w:rPr>
          <w:sz w:val="28"/>
          <w:szCs w:val="28"/>
        </w:rPr>
        <w:t>Славная;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2C0001">
        <w:rPr>
          <w:sz w:val="28"/>
          <w:szCs w:val="28"/>
        </w:rPr>
        <w:t>Славянская;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Словена и Руса;</w:t>
      </w:r>
    </w:p>
    <w:p w:rsidR="00235034" w:rsidRPr="00A33D2E" w:rsidRDefault="00235034" w:rsidP="0036790A">
      <w:pPr>
        <w:ind w:firstLine="567"/>
        <w:jc w:val="both"/>
        <w:rPr>
          <w:sz w:val="28"/>
          <w:szCs w:val="28"/>
        </w:rPr>
      </w:pPr>
      <w:r w:rsidRPr="00A33D2E">
        <w:rPr>
          <w:sz w:val="28"/>
          <w:szCs w:val="28"/>
        </w:rPr>
        <w:t>Солнечная;</w:t>
      </w:r>
    </w:p>
    <w:p w:rsidR="00235034" w:rsidRPr="00D50075" w:rsidRDefault="00235034" w:rsidP="0036790A">
      <w:pPr>
        <w:ind w:firstLine="567"/>
        <w:jc w:val="both"/>
        <w:rPr>
          <w:sz w:val="28"/>
          <w:szCs w:val="28"/>
        </w:rPr>
      </w:pPr>
      <w:r w:rsidRPr="00D50075">
        <w:rPr>
          <w:sz w:val="28"/>
          <w:szCs w:val="28"/>
        </w:rPr>
        <w:t>Соляная;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67DE8">
        <w:rPr>
          <w:sz w:val="28"/>
          <w:szCs w:val="28"/>
        </w:rPr>
        <w:t>Степана Разина;</w:t>
      </w:r>
    </w:p>
    <w:p w:rsidR="00235034" w:rsidRPr="00067F1A" w:rsidRDefault="00235034" w:rsidP="0036790A">
      <w:pPr>
        <w:ind w:firstLine="567"/>
        <w:jc w:val="both"/>
        <w:rPr>
          <w:sz w:val="28"/>
          <w:szCs w:val="28"/>
        </w:rPr>
      </w:pPr>
      <w:r w:rsidRPr="00067F1A">
        <w:rPr>
          <w:sz w:val="28"/>
          <w:szCs w:val="28"/>
        </w:rPr>
        <w:t>Строителей;</w:t>
      </w:r>
    </w:p>
    <w:p w:rsidR="00235034" w:rsidRPr="003E60CF" w:rsidRDefault="00235034" w:rsidP="0036790A">
      <w:pPr>
        <w:ind w:firstLine="567"/>
        <w:jc w:val="both"/>
        <w:rPr>
          <w:sz w:val="28"/>
          <w:szCs w:val="28"/>
        </w:rPr>
      </w:pPr>
      <w:r w:rsidRPr="003E60CF">
        <w:rPr>
          <w:sz w:val="28"/>
          <w:szCs w:val="28"/>
        </w:rPr>
        <w:t>Суворовская;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D0AB0">
        <w:rPr>
          <w:sz w:val="28"/>
          <w:szCs w:val="28"/>
        </w:rPr>
        <w:t>Тахтарова;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9F318A">
        <w:rPr>
          <w:sz w:val="28"/>
          <w:szCs w:val="28"/>
        </w:rPr>
        <w:t>Трибуны;</w:t>
      </w:r>
    </w:p>
    <w:p w:rsidR="00235034" w:rsidRPr="00A33D2E" w:rsidRDefault="00235034" w:rsidP="0036790A">
      <w:pPr>
        <w:ind w:firstLine="567"/>
        <w:jc w:val="both"/>
        <w:rPr>
          <w:sz w:val="28"/>
          <w:szCs w:val="28"/>
        </w:rPr>
      </w:pPr>
      <w:r w:rsidRPr="00A33D2E">
        <w:rPr>
          <w:sz w:val="28"/>
          <w:szCs w:val="28"/>
        </w:rPr>
        <w:t>Тургенева;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3E60CF">
        <w:rPr>
          <w:sz w:val="28"/>
          <w:szCs w:val="28"/>
        </w:rPr>
        <w:t>Ударников;</w:t>
      </w:r>
    </w:p>
    <w:p w:rsidR="00235034" w:rsidRPr="00E64089" w:rsidRDefault="00235034" w:rsidP="0036790A">
      <w:pPr>
        <w:ind w:firstLine="567"/>
        <w:jc w:val="both"/>
        <w:rPr>
          <w:sz w:val="28"/>
          <w:szCs w:val="28"/>
        </w:rPr>
      </w:pPr>
      <w:r w:rsidRPr="00E64089">
        <w:rPr>
          <w:sz w:val="28"/>
          <w:szCs w:val="28"/>
        </w:rPr>
        <w:t>Федора Кузьмина;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D0AB0">
        <w:rPr>
          <w:sz w:val="28"/>
          <w:szCs w:val="28"/>
        </w:rPr>
        <w:t>Царицынский источник;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F68D8">
        <w:rPr>
          <w:sz w:val="28"/>
          <w:szCs w:val="28"/>
        </w:rPr>
        <w:t>Чайковского;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E1FE0">
        <w:rPr>
          <w:sz w:val="28"/>
          <w:szCs w:val="28"/>
        </w:rPr>
        <w:t>Шевченко;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E64089">
        <w:rPr>
          <w:sz w:val="28"/>
          <w:szCs w:val="28"/>
        </w:rPr>
        <w:t>Щорса;</w:t>
      </w:r>
    </w:p>
    <w:p w:rsidR="00235034" w:rsidRPr="00E64089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Южная;</w:t>
      </w:r>
    </w:p>
    <w:p w:rsidR="00235034" w:rsidRPr="00C60F0B" w:rsidRDefault="00235034" w:rsidP="0036790A">
      <w:pPr>
        <w:ind w:firstLine="567"/>
        <w:jc w:val="both"/>
        <w:rPr>
          <w:sz w:val="28"/>
          <w:szCs w:val="28"/>
        </w:rPr>
      </w:pPr>
      <w:r w:rsidRPr="00C60F0B">
        <w:rPr>
          <w:sz w:val="28"/>
          <w:szCs w:val="28"/>
        </w:rPr>
        <w:t>Якутских Стрелков;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F318A">
        <w:rPr>
          <w:sz w:val="28"/>
          <w:szCs w:val="28"/>
        </w:rPr>
        <w:t>лодопитомник</w:t>
      </w:r>
      <w:r>
        <w:rPr>
          <w:sz w:val="28"/>
          <w:szCs w:val="28"/>
        </w:rPr>
        <w:t>,</w:t>
      </w:r>
      <w:r w:rsidRPr="009F318A">
        <w:rPr>
          <w:sz w:val="28"/>
          <w:szCs w:val="28"/>
        </w:rPr>
        <w:t xml:space="preserve"> д</w:t>
      </w:r>
      <w:r>
        <w:rPr>
          <w:sz w:val="28"/>
          <w:szCs w:val="28"/>
        </w:rPr>
        <w:t>.</w:t>
      </w:r>
      <w:r w:rsidRPr="009F318A">
        <w:rPr>
          <w:sz w:val="28"/>
          <w:szCs w:val="28"/>
        </w:rPr>
        <w:t xml:space="preserve"> 2</w:t>
      </w:r>
      <w:r>
        <w:rPr>
          <w:sz w:val="28"/>
          <w:szCs w:val="28"/>
        </w:rPr>
        <w:t>;</w:t>
      </w:r>
    </w:p>
    <w:p w:rsidR="00235034" w:rsidRPr="00017EBE" w:rsidRDefault="00235034" w:rsidP="0036790A">
      <w:pPr>
        <w:jc w:val="both"/>
        <w:rPr>
          <w:sz w:val="28"/>
          <w:szCs w:val="28"/>
        </w:rPr>
      </w:pPr>
      <w:r w:rsidRPr="00017EBE">
        <w:rPr>
          <w:sz w:val="28"/>
          <w:szCs w:val="28"/>
        </w:rPr>
        <w:t>жилой фонд «Новгородэнерго», ДЭУ;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микрорайоны: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Городок;</w:t>
      </w:r>
    </w:p>
    <w:p w:rsidR="00235034" w:rsidRPr="00F50492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Сомровая роща</w:t>
      </w:r>
    </w:p>
    <w:p w:rsidR="00235034" w:rsidRPr="00F94221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набережные:</w:t>
      </w:r>
    </w:p>
    <w:p w:rsidR="00235034" w:rsidRPr="00BC2965" w:rsidRDefault="00235034" w:rsidP="0036790A">
      <w:pPr>
        <w:ind w:firstLine="567"/>
        <w:jc w:val="both"/>
        <w:rPr>
          <w:sz w:val="28"/>
          <w:szCs w:val="28"/>
        </w:rPr>
      </w:pPr>
      <w:r w:rsidRPr="00BC2965">
        <w:rPr>
          <w:sz w:val="28"/>
          <w:szCs w:val="28"/>
        </w:rPr>
        <w:t>Глебова;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C2965">
        <w:rPr>
          <w:sz w:val="28"/>
          <w:szCs w:val="28"/>
        </w:rPr>
        <w:t>Достоевского</w:t>
      </w:r>
      <w:r>
        <w:rPr>
          <w:sz w:val="28"/>
          <w:szCs w:val="28"/>
        </w:rPr>
        <w:t>;</w:t>
      </w:r>
    </w:p>
    <w:p w:rsidR="00235034" w:rsidRPr="0014074D" w:rsidRDefault="00235034" w:rsidP="0036790A">
      <w:pPr>
        <w:ind w:firstLine="567"/>
        <w:jc w:val="both"/>
        <w:rPr>
          <w:sz w:val="28"/>
          <w:szCs w:val="28"/>
        </w:rPr>
      </w:pPr>
      <w:r w:rsidRPr="0014074D">
        <w:rPr>
          <w:sz w:val="28"/>
          <w:szCs w:val="28"/>
        </w:rPr>
        <w:t>Энергетиков</w:t>
      </w:r>
      <w:r>
        <w:rPr>
          <w:sz w:val="28"/>
          <w:szCs w:val="28"/>
        </w:rPr>
        <w:t>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переулки:</w:t>
      </w:r>
    </w:p>
    <w:p w:rsidR="00235034" w:rsidRPr="00F50492" w:rsidRDefault="00235034" w:rsidP="0036790A">
      <w:pPr>
        <w:ind w:firstLine="567"/>
        <w:jc w:val="both"/>
        <w:rPr>
          <w:sz w:val="28"/>
          <w:szCs w:val="28"/>
        </w:rPr>
      </w:pPr>
      <w:r w:rsidRPr="00F50492">
        <w:rPr>
          <w:sz w:val="28"/>
          <w:szCs w:val="28"/>
        </w:rPr>
        <w:t>Волотовский;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061B30">
        <w:rPr>
          <w:sz w:val="28"/>
          <w:szCs w:val="28"/>
        </w:rPr>
        <w:t>Гоголя;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9B5D12">
        <w:rPr>
          <w:sz w:val="28"/>
          <w:szCs w:val="28"/>
        </w:rPr>
        <w:t>Дачный;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E32AD0">
        <w:rPr>
          <w:sz w:val="28"/>
          <w:szCs w:val="28"/>
        </w:rPr>
        <w:t>Дубровина;</w:t>
      </w:r>
    </w:p>
    <w:p w:rsidR="00235034" w:rsidRPr="00DD5A58" w:rsidRDefault="00235034" w:rsidP="0036790A">
      <w:pPr>
        <w:ind w:firstLine="567"/>
        <w:jc w:val="both"/>
        <w:rPr>
          <w:sz w:val="28"/>
          <w:szCs w:val="28"/>
        </w:rPr>
      </w:pPr>
      <w:r w:rsidRPr="00DD5A58">
        <w:rPr>
          <w:sz w:val="28"/>
          <w:szCs w:val="28"/>
        </w:rPr>
        <w:t>Железнодорожный;</w:t>
      </w:r>
    </w:p>
    <w:p w:rsidR="00235034" w:rsidRPr="00A41BDC" w:rsidRDefault="00235034" w:rsidP="0036790A">
      <w:pPr>
        <w:ind w:firstLine="567"/>
        <w:jc w:val="both"/>
        <w:rPr>
          <w:sz w:val="28"/>
          <w:szCs w:val="28"/>
        </w:rPr>
      </w:pPr>
      <w:r w:rsidRPr="00A41BDC">
        <w:rPr>
          <w:sz w:val="28"/>
          <w:szCs w:val="28"/>
        </w:rPr>
        <w:t>Заводской;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E32AD0">
        <w:rPr>
          <w:sz w:val="28"/>
          <w:szCs w:val="28"/>
        </w:rPr>
        <w:t>Зеленый;</w:t>
      </w:r>
    </w:p>
    <w:p w:rsidR="00235034" w:rsidRPr="00665991" w:rsidRDefault="00235034" w:rsidP="0036790A">
      <w:pPr>
        <w:ind w:firstLine="567"/>
        <w:jc w:val="both"/>
        <w:rPr>
          <w:sz w:val="28"/>
          <w:szCs w:val="28"/>
        </w:rPr>
      </w:pPr>
      <w:r w:rsidRPr="00665991">
        <w:rPr>
          <w:sz w:val="28"/>
          <w:szCs w:val="28"/>
        </w:rPr>
        <w:t>Кирова;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E0FEE">
        <w:rPr>
          <w:sz w:val="28"/>
          <w:szCs w:val="28"/>
        </w:rPr>
        <w:t>Кожевенный;</w:t>
      </w:r>
    </w:p>
    <w:p w:rsidR="00235034" w:rsidRPr="007C11A1" w:rsidRDefault="00235034" w:rsidP="0036790A">
      <w:pPr>
        <w:ind w:firstLine="567"/>
        <w:jc w:val="both"/>
        <w:rPr>
          <w:sz w:val="28"/>
          <w:szCs w:val="28"/>
        </w:rPr>
      </w:pPr>
      <w:r w:rsidRPr="007C11A1">
        <w:rPr>
          <w:sz w:val="28"/>
          <w:szCs w:val="28"/>
        </w:rPr>
        <w:t>Колхозный;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E0FEE">
        <w:rPr>
          <w:sz w:val="28"/>
          <w:szCs w:val="28"/>
        </w:rPr>
        <w:t>Комсомольский;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E0FEE">
        <w:rPr>
          <w:sz w:val="28"/>
          <w:szCs w:val="28"/>
        </w:rPr>
        <w:t>Красноармейский;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91A6A">
        <w:rPr>
          <w:sz w:val="28"/>
          <w:szCs w:val="28"/>
        </w:rPr>
        <w:t>Красных Командиров;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C11A1">
        <w:rPr>
          <w:sz w:val="28"/>
          <w:szCs w:val="28"/>
        </w:rPr>
        <w:t>Красных Партизан;</w:t>
      </w:r>
    </w:p>
    <w:p w:rsidR="00235034" w:rsidRPr="002A343D" w:rsidRDefault="00235034" w:rsidP="0036790A">
      <w:pPr>
        <w:ind w:firstLine="567"/>
        <w:jc w:val="both"/>
        <w:rPr>
          <w:sz w:val="28"/>
          <w:szCs w:val="28"/>
        </w:rPr>
      </w:pPr>
      <w:r w:rsidRPr="002A343D">
        <w:rPr>
          <w:sz w:val="28"/>
          <w:szCs w:val="28"/>
        </w:rPr>
        <w:t>Кузнечный;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C7476">
        <w:rPr>
          <w:sz w:val="28"/>
          <w:szCs w:val="28"/>
        </w:rPr>
        <w:t>Ле</w:t>
      </w:r>
      <w:r w:rsidRPr="00191A6A">
        <w:rPr>
          <w:sz w:val="28"/>
          <w:szCs w:val="28"/>
        </w:rPr>
        <w:t>тный;</w:t>
      </w:r>
    </w:p>
    <w:p w:rsidR="00235034" w:rsidRPr="002A343D" w:rsidRDefault="00235034" w:rsidP="0036790A">
      <w:pPr>
        <w:ind w:firstLine="567"/>
        <w:jc w:val="both"/>
        <w:rPr>
          <w:sz w:val="28"/>
          <w:szCs w:val="28"/>
        </w:rPr>
      </w:pPr>
      <w:r w:rsidRPr="002A343D">
        <w:rPr>
          <w:sz w:val="28"/>
          <w:szCs w:val="28"/>
        </w:rPr>
        <w:t>Линейный;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14DBA">
        <w:rPr>
          <w:sz w:val="28"/>
          <w:szCs w:val="28"/>
        </w:rPr>
        <w:t>Льноводный;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91A6A">
        <w:rPr>
          <w:sz w:val="28"/>
          <w:szCs w:val="28"/>
        </w:rPr>
        <w:t>Мирный;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866AD8">
        <w:rPr>
          <w:sz w:val="28"/>
          <w:szCs w:val="28"/>
        </w:rPr>
        <w:t>Молодёжный;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866AD8">
        <w:rPr>
          <w:sz w:val="28"/>
          <w:szCs w:val="28"/>
        </w:rPr>
        <w:t>Невский;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0659D8">
        <w:rPr>
          <w:sz w:val="28"/>
          <w:szCs w:val="28"/>
        </w:rPr>
        <w:t>Новгородский;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80CDB">
        <w:rPr>
          <w:sz w:val="28"/>
          <w:szCs w:val="28"/>
        </w:rPr>
        <w:t>Никольский;</w:t>
      </w:r>
    </w:p>
    <w:p w:rsidR="00235034" w:rsidRPr="002A343D" w:rsidRDefault="00235034" w:rsidP="0036790A">
      <w:pPr>
        <w:ind w:firstLine="567"/>
        <w:jc w:val="both"/>
        <w:rPr>
          <w:sz w:val="28"/>
          <w:szCs w:val="28"/>
        </w:rPr>
      </w:pPr>
      <w:r w:rsidRPr="002A343D">
        <w:rPr>
          <w:sz w:val="28"/>
          <w:szCs w:val="28"/>
        </w:rPr>
        <w:t>Овощной;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80CDB">
        <w:rPr>
          <w:sz w:val="28"/>
          <w:szCs w:val="28"/>
        </w:rPr>
        <w:t>Пионерский;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B80CDB">
        <w:rPr>
          <w:sz w:val="28"/>
          <w:szCs w:val="28"/>
        </w:rPr>
        <w:t>Писательский;</w:t>
      </w:r>
    </w:p>
    <w:p w:rsidR="00235034" w:rsidRPr="001E59D1" w:rsidRDefault="00235034" w:rsidP="0036790A">
      <w:pPr>
        <w:ind w:firstLine="567"/>
        <w:jc w:val="both"/>
        <w:rPr>
          <w:sz w:val="28"/>
          <w:szCs w:val="28"/>
        </w:rPr>
      </w:pPr>
      <w:r w:rsidRPr="001E59D1">
        <w:rPr>
          <w:sz w:val="28"/>
          <w:szCs w:val="28"/>
        </w:rPr>
        <w:t>Пищевиков;</w:t>
      </w:r>
    </w:p>
    <w:p w:rsidR="00235034" w:rsidRPr="00100BD9" w:rsidRDefault="00235034" w:rsidP="0036790A">
      <w:pPr>
        <w:ind w:firstLine="567"/>
        <w:jc w:val="both"/>
        <w:rPr>
          <w:sz w:val="28"/>
          <w:szCs w:val="28"/>
        </w:rPr>
      </w:pPr>
      <w:r w:rsidRPr="00100BD9">
        <w:rPr>
          <w:sz w:val="28"/>
          <w:szCs w:val="28"/>
        </w:rPr>
        <w:t>Плеханова;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A19B7">
        <w:rPr>
          <w:sz w:val="28"/>
          <w:szCs w:val="28"/>
        </w:rPr>
        <w:t>Речной;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A19B7">
        <w:rPr>
          <w:sz w:val="28"/>
          <w:szCs w:val="28"/>
        </w:rPr>
        <w:t>Рылеева;</w:t>
      </w:r>
    </w:p>
    <w:p w:rsidR="00235034" w:rsidRPr="00BE1BB8" w:rsidRDefault="00235034" w:rsidP="0036790A">
      <w:pPr>
        <w:ind w:firstLine="567"/>
        <w:jc w:val="both"/>
        <w:rPr>
          <w:sz w:val="28"/>
          <w:szCs w:val="28"/>
        </w:rPr>
      </w:pPr>
      <w:r w:rsidRPr="00BE1BB8">
        <w:rPr>
          <w:sz w:val="28"/>
          <w:szCs w:val="28"/>
        </w:rPr>
        <w:t>Славянский;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A19B7">
        <w:rPr>
          <w:sz w:val="28"/>
          <w:szCs w:val="28"/>
        </w:rPr>
        <w:t>Совхозный;</w:t>
      </w:r>
    </w:p>
    <w:p w:rsidR="00235034" w:rsidRPr="00A21322" w:rsidRDefault="00235034" w:rsidP="0036790A">
      <w:pPr>
        <w:ind w:firstLine="567"/>
        <w:jc w:val="both"/>
        <w:rPr>
          <w:sz w:val="28"/>
          <w:szCs w:val="28"/>
        </w:rPr>
      </w:pPr>
      <w:r w:rsidRPr="00A21322">
        <w:rPr>
          <w:sz w:val="28"/>
          <w:szCs w:val="28"/>
        </w:rPr>
        <w:t>Спартаковский;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D70508">
        <w:rPr>
          <w:sz w:val="28"/>
          <w:szCs w:val="28"/>
        </w:rPr>
        <w:t>Суворовский;</w:t>
      </w:r>
    </w:p>
    <w:p w:rsidR="00235034" w:rsidRPr="00913E51" w:rsidRDefault="00235034" w:rsidP="0036790A">
      <w:pPr>
        <w:ind w:firstLine="567"/>
        <w:jc w:val="both"/>
        <w:rPr>
          <w:sz w:val="28"/>
          <w:szCs w:val="28"/>
        </w:rPr>
      </w:pPr>
      <w:r w:rsidRPr="00913E51">
        <w:rPr>
          <w:sz w:val="28"/>
          <w:szCs w:val="28"/>
        </w:rPr>
        <w:t>Фурманова;</w:t>
      </w:r>
    </w:p>
    <w:p w:rsidR="00235034" w:rsidRPr="00A21322" w:rsidRDefault="00235034" w:rsidP="0036790A">
      <w:pPr>
        <w:ind w:firstLine="567"/>
        <w:jc w:val="both"/>
        <w:rPr>
          <w:sz w:val="28"/>
          <w:szCs w:val="28"/>
        </w:rPr>
      </w:pPr>
      <w:r w:rsidRPr="00A21322">
        <w:rPr>
          <w:sz w:val="28"/>
          <w:szCs w:val="28"/>
        </w:rPr>
        <w:t>Черепичный;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D70508">
        <w:rPr>
          <w:sz w:val="28"/>
          <w:szCs w:val="28"/>
        </w:rPr>
        <w:t>Чкалова;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D70508">
        <w:rPr>
          <w:sz w:val="28"/>
          <w:szCs w:val="28"/>
        </w:rPr>
        <w:t>Школьный;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41BDC">
        <w:rPr>
          <w:sz w:val="28"/>
          <w:szCs w:val="28"/>
        </w:rPr>
        <w:t>лощад</w:t>
      </w:r>
      <w:r>
        <w:rPr>
          <w:sz w:val="28"/>
          <w:szCs w:val="28"/>
        </w:rPr>
        <w:t>и:</w:t>
      </w:r>
    </w:p>
    <w:p w:rsidR="00235034" w:rsidRDefault="00235034" w:rsidP="003C3CF8">
      <w:pPr>
        <w:ind w:firstLine="567"/>
        <w:jc w:val="both"/>
        <w:rPr>
          <w:sz w:val="28"/>
          <w:szCs w:val="28"/>
        </w:rPr>
      </w:pPr>
      <w:r w:rsidRPr="00A41BDC">
        <w:rPr>
          <w:sz w:val="28"/>
          <w:szCs w:val="28"/>
        </w:rPr>
        <w:t>Колхозная</w:t>
      </w:r>
      <w:r>
        <w:rPr>
          <w:sz w:val="28"/>
          <w:szCs w:val="28"/>
        </w:rPr>
        <w:t>;</w:t>
      </w:r>
    </w:p>
    <w:p w:rsidR="00235034" w:rsidRDefault="00235034" w:rsidP="003C3C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Привокзальная;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садоводства: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Дружба;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Загородное;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Огонёк;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Северное;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противотуберкулезный диспансер;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кожно-венерический диспансер;</w:t>
      </w:r>
    </w:p>
    <w:p w:rsidR="00235034" w:rsidRDefault="00235034" w:rsidP="0036790A">
      <w:pPr>
        <w:jc w:val="both"/>
        <w:rPr>
          <w:sz w:val="28"/>
          <w:szCs w:val="28"/>
        </w:rPr>
      </w:pPr>
      <w:r w:rsidRPr="00CE0B9F">
        <w:rPr>
          <w:sz w:val="28"/>
          <w:szCs w:val="28"/>
        </w:rPr>
        <w:t>2 дома ж.-д.ст. «Старая Русса»;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деревни: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Дубовицы;</w:t>
      </w:r>
    </w:p>
    <w:p w:rsidR="00235034" w:rsidRPr="00A41BDC" w:rsidRDefault="00235034" w:rsidP="0036790A">
      <w:pPr>
        <w:ind w:firstLine="567"/>
        <w:jc w:val="both"/>
        <w:rPr>
          <w:sz w:val="28"/>
          <w:szCs w:val="28"/>
        </w:rPr>
      </w:pPr>
      <w:r w:rsidRPr="00017EBE">
        <w:rPr>
          <w:sz w:val="28"/>
          <w:szCs w:val="28"/>
        </w:rPr>
        <w:t>Рощино.</w:t>
      </w:r>
    </w:p>
    <w:p w:rsidR="00235034" w:rsidRDefault="00235034" w:rsidP="0036790A">
      <w:pPr>
        <w:tabs>
          <w:tab w:val="left" w:pos="0"/>
          <w:tab w:val="left" w:pos="1276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- 31</w:t>
      </w:r>
      <w:r w:rsidRPr="003F41B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919 чел.</w:t>
      </w:r>
    </w:p>
    <w:p w:rsidR="00235034" w:rsidRDefault="00235034" w:rsidP="0036790A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3</w:t>
      </w:r>
    </w:p>
    <w:p w:rsidR="00235034" w:rsidRDefault="00235034" w:rsidP="0036790A">
      <w:pPr>
        <w:tabs>
          <w:tab w:val="left" w:pos="0"/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 xml:space="preserve">В состав округа входят: </w:t>
      </w:r>
    </w:p>
    <w:p w:rsidR="00235034" w:rsidRPr="00F16DF1" w:rsidRDefault="00235034" w:rsidP="0036790A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F16DF1">
        <w:rPr>
          <w:sz w:val="28"/>
          <w:szCs w:val="28"/>
        </w:rPr>
        <w:t>Марёвский и Парфинский муниципальные районы;</w:t>
      </w:r>
    </w:p>
    <w:p w:rsidR="00235034" w:rsidRDefault="00235034" w:rsidP="0036790A">
      <w:pPr>
        <w:pStyle w:val="BodyTextIndent3"/>
        <w:tabs>
          <w:tab w:val="left" w:pos="0"/>
        </w:tabs>
        <w:spacing w:after="0"/>
        <w:ind w:left="0" w:firstLine="567"/>
        <w:jc w:val="both"/>
        <w:rPr>
          <w:sz w:val="28"/>
          <w:szCs w:val="28"/>
        </w:rPr>
      </w:pPr>
      <w:r w:rsidRPr="00F16DF1">
        <w:rPr>
          <w:sz w:val="28"/>
          <w:szCs w:val="28"/>
        </w:rPr>
        <w:t>Взвадское Залучское и Медниковское сельские поселения Старорусского</w:t>
      </w:r>
      <w:r w:rsidRPr="00D328D7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а;</w:t>
      </w:r>
    </w:p>
    <w:p w:rsidR="00235034" w:rsidRPr="00EB19FE" w:rsidRDefault="00235034" w:rsidP="0036790A">
      <w:pPr>
        <w:tabs>
          <w:tab w:val="left" w:pos="0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часть территории г. Старая Русса Старорусского района: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улицы: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693EC4">
        <w:rPr>
          <w:sz w:val="28"/>
          <w:szCs w:val="28"/>
        </w:rPr>
        <w:t>1 Ударной Армии</w:t>
      </w:r>
      <w:r>
        <w:rPr>
          <w:sz w:val="28"/>
          <w:szCs w:val="28"/>
        </w:rPr>
        <w:t>;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ind w:firstLine="567"/>
        <w:jc w:val="both"/>
        <w:rPr>
          <w:sz w:val="28"/>
          <w:szCs w:val="28"/>
        </w:rPr>
      </w:pPr>
      <w:r w:rsidRPr="00001027">
        <w:rPr>
          <w:sz w:val="28"/>
          <w:szCs w:val="28"/>
        </w:rPr>
        <w:t>Александровская</w:t>
      </w:r>
      <w:r>
        <w:rPr>
          <w:sz w:val="28"/>
          <w:szCs w:val="28"/>
        </w:rPr>
        <w:t>;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ind w:firstLine="567"/>
        <w:jc w:val="both"/>
        <w:rPr>
          <w:sz w:val="28"/>
          <w:szCs w:val="28"/>
        </w:rPr>
      </w:pPr>
      <w:r w:rsidRPr="00001027">
        <w:rPr>
          <w:sz w:val="28"/>
          <w:szCs w:val="28"/>
        </w:rPr>
        <w:t>Березовая Аллея</w:t>
      </w:r>
      <w:r>
        <w:rPr>
          <w:sz w:val="28"/>
          <w:szCs w:val="28"/>
        </w:rPr>
        <w:t>;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Берестяная;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ind w:firstLine="567"/>
        <w:jc w:val="both"/>
        <w:rPr>
          <w:sz w:val="28"/>
          <w:szCs w:val="28"/>
        </w:rPr>
      </w:pPr>
      <w:r w:rsidRPr="00213986">
        <w:rPr>
          <w:sz w:val="28"/>
          <w:szCs w:val="28"/>
        </w:rPr>
        <w:t>Бетховена</w:t>
      </w:r>
      <w:r>
        <w:rPr>
          <w:sz w:val="28"/>
          <w:szCs w:val="28"/>
        </w:rPr>
        <w:t>;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Варницкая;</w:t>
      </w:r>
    </w:p>
    <w:p w:rsidR="00235034" w:rsidRDefault="00235034" w:rsidP="0036790A">
      <w:pPr>
        <w:pStyle w:val="Header"/>
        <w:tabs>
          <w:tab w:val="left" w:pos="708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Величко;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B0B24">
        <w:rPr>
          <w:sz w:val="28"/>
          <w:szCs w:val="28"/>
        </w:rPr>
        <w:t>Воровского;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A43886">
        <w:rPr>
          <w:sz w:val="28"/>
          <w:szCs w:val="28"/>
        </w:rPr>
        <w:t>Воскресенская;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94EFE">
        <w:rPr>
          <w:sz w:val="28"/>
          <w:szCs w:val="28"/>
        </w:rPr>
        <w:t>Восстания;</w:t>
      </w:r>
    </w:p>
    <w:p w:rsidR="00235034" w:rsidRPr="00594EFE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Гааза;</w:t>
      </w:r>
    </w:p>
    <w:p w:rsidR="00235034" w:rsidRPr="00494628" w:rsidRDefault="00235034" w:rsidP="0036790A">
      <w:pPr>
        <w:ind w:firstLine="567"/>
        <w:jc w:val="both"/>
        <w:rPr>
          <w:sz w:val="28"/>
          <w:szCs w:val="28"/>
        </w:rPr>
      </w:pPr>
      <w:r w:rsidRPr="00494628">
        <w:rPr>
          <w:sz w:val="28"/>
          <w:szCs w:val="28"/>
        </w:rPr>
        <w:t>Голубиная Лука;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07CDB">
        <w:rPr>
          <w:sz w:val="28"/>
          <w:szCs w:val="28"/>
        </w:rPr>
        <w:t>Гостинодворская</w:t>
      </w:r>
      <w:r w:rsidRPr="00C0722C"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7C6261">
        <w:rPr>
          <w:sz w:val="28"/>
          <w:szCs w:val="28"/>
        </w:rPr>
        <w:t>Декабристов;</w:t>
      </w:r>
    </w:p>
    <w:p w:rsidR="00235034" w:rsidRPr="007C6261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Екатерининская;</w:t>
      </w:r>
    </w:p>
    <w:p w:rsidR="00235034" w:rsidRPr="00F94221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Заречная;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Златоустовская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Кашеваровой-Рудневой;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B0B24">
        <w:rPr>
          <w:sz w:val="28"/>
          <w:szCs w:val="28"/>
        </w:rPr>
        <w:t>Кириллова</w:t>
      </w:r>
      <w:r>
        <w:rPr>
          <w:sz w:val="28"/>
          <w:szCs w:val="28"/>
        </w:rPr>
        <w:t>;</w:t>
      </w:r>
    </w:p>
    <w:p w:rsidR="00235034" w:rsidRPr="00E132DE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Красных Зорь</w:t>
      </w:r>
      <w:r w:rsidRPr="00E132DE"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AF452F">
        <w:rPr>
          <w:sz w:val="28"/>
          <w:szCs w:val="28"/>
        </w:rPr>
        <w:t>Крестецкая</w:t>
      </w:r>
      <w:r>
        <w:rPr>
          <w:sz w:val="28"/>
          <w:szCs w:val="28"/>
        </w:rPr>
        <w:t>;</w:t>
      </w:r>
    </w:p>
    <w:p w:rsidR="00235034" w:rsidRPr="00C74A45" w:rsidRDefault="00235034" w:rsidP="0036790A">
      <w:pPr>
        <w:ind w:firstLine="567"/>
        <w:jc w:val="both"/>
        <w:rPr>
          <w:sz w:val="28"/>
          <w:szCs w:val="28"/>
        </w:rPr>
      </w:pPr>
      <w:r w:rsidRPr="00C74A45">
        <w:rPr>
          <w:sz w:val="28"/>
          <w:szCs w:val="28"/>
        </w:rPr>
        <w:t>Кречевская;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EF3E59">
        <w:rPr>
          <w:sz w:val="28"/>
          <w:szCs w:val="28"/>
        </w:rPr>
        <w:t>Латышских Гвардейцев, дома 11</w:t>
      </w:r>
      <w:r>
        <w:rPr>
          <w:sz w:val="28"/>
          <w:szCs w:val="28"/>
        </w:rPr>
        <w:t> - 57 (</w:t>
      </w:r>
      <w:r w:rsidRPr="00EF3E59">
        <w:rPr>
          <w:sz w:val="28"/>
          <w:szCs w:val="28"/>
        </w:rPr>
        <w:t>нечетная сторона</w:t>
      </w:r>
      <w:r>
        <w:rPr>
          <w:sz w:val="28"/>
          <w:szCs w:val="28"/>
        </w:rPr>
        <w:t>)</w:t>
      </w:r>
      <w:r w:rsidRPr="00EF3E59">
        <w:rPr>
          <w:sz w:val="28"/>
          <w:szCs w:val="28"/>
        </w:rPr>
        <w:t>, дома 12</w:t>
      </w:r>
      <w:r>
        <w:rPr>
          <w:sz w:val="28"/>
          <w:szCs w:val="28"/>
        </w:rPr>
        <w:t> - 74-А (</w:t>
      </w:r>
      <w:r w:rsidRPr="00EF3E59">
        <w:rPr>
          <w:sz w:val="28"/>
          <w:szCs w:val="28"/>
        </w:rPr>
        <w:t>четная сторона</w:t>
      </w:r>
      <w:r>
        <w:rPr>
          <w:sz w:val="28"/>
          <w:szCs w:val="28"/>
        </w:rPr>
        <w:t>)</w:t>
      </w:r>
      <w:r w:rsidRPr="00EF3E59"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E132DE">
        <w:rPr>
          <w:sz w:val="28"/>
          <w:szCs w:val="28"/>
        </w:rPr>
        <w:t>Ленинградская;</w:t>
      </w:r>
    </w:p>
    <w:p w:rsidR="00235034" w:rsidRPr="0038173F" w:rsidRDefault="00235034" w:rsidP="0036790A">
      <w:pPr>
        <w:ind w:firstLine="567"/>
        <w:jc w:val="both"/>
        <w:rPr>
          <w:sz w:val="28"/>
          <w:szCs w:val="28"/>
        </w:rPr>
      </w:pPr>
      <w:r w:rsidRPr="0038173F">
        <w:rPr>
          <w:sz w:val="28"/>
          <w:szCs w:val="28"/>
        </w:rPr>
        <w:t>Лермонтова;</w:t>
      </w:r>
    </w:p>
    <w:p w:rsidR="00235034" w:rsidRPr="00136E7A" w:rsidRDefault="00235034" w:rsidP="0036790A">
      <w:pPr>
        <w:ind w:firstLine="567"/>
        <w:jc w:val="both"/>
        <w:rPr>
          <w:sz w:val="28"/>
          <w:szCs w:val="28"/>
        </w:rPr>
      </w:pPr>
      <w:r w:rsidRPr="00136E7A">
        <w:rPr>
          <w:sz w:val="28"/>
          <w:szCs w:val="28"/>
        </w:rPr>
        <w:t>Ломоносова;</w:t>
      </w:r>
    </w:p>
    <w:p w:rsidR="00235034" w:rsidRPr="00F94221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Маяковского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Минераль</w:t>
      </w:r>
      <w:r>
        <w:rPr>
          <w:sz w:val="28"/>
          <w:szCs w:val="28"/>
        </w:rPr>
        <w:t xml:space="preserve">ная, </w:t>
      </w:r>
      <w:r w:rsidRPr="00094318">
        <w:rPr>
          <w:sz w:val="28"/>
          <w:szCs w:val="28"/>
        </w:rPr>
        <w:t xml:space="preserve">дома </w:t>
      </w:r>
      <w:r w:rsidRPr="004133FB">
        <w:rPr>
          <w:sz w:val="28"/>
          <w:szCs w:val="28"/>
        </w:rPr>
        <w:t>1/17</w:t>
      </w:r>
      <w:r>
        <w:rPr>
          <w:sz w:val="28"/>
          <w:szCs w:val="28"/>
        </w:rPr>
        <w:t> - </w:t>
      </w:r>
      <w:r w:rsidRPr="00136E7A">
        <w:rPr>
          <w:sz w:val="28"/>
          <w:szCs w:val="28"/>
        </w:rPr>
        <w:t>59</w:t>
      </w:r>
      <w:r>
        <w:rPr>
          <w:sz w:val="28"/>
          <w:szCs w:val="28"/>
        </w:rPr>
        <w:t xml:space="preserve"> (</w:t>
      </w:r>
      <w:r w:rsidRPr="00094318">
        <w:rPr>
          <w:sz w:val="28"/>
          <w:szCs w:val="28"/>
        </w:rPr>
        <w:t>нечетная сторона</w:t>
      </w:r>
      <w:r>
        <w:rPr>
          <w:sz w:val="28"/>
          <w:szCs w:val="28"/>
        </w:rPr>
        <w:t xml:space="preserve">), </w:t>
      </w:r>
      <w:r w:rsidRPr="00F94221">
        <w:rPr>
          <w:sz w:val="28"/>
          <w:szCs w:val="28"/>
        </w:rPr>
        <w:t>дома 2</w:t>
      </w:r>
      <w:r>
        <w:rPr>
          <w:sz w:val="28"/>
          <w:szCs w:val="28"/>
        </w:rPr>
        <w:t> - </w:t>
      </w:r>
      <w:r w:rsidRPr="006361A5">
        <w:rPr>
          <w:sz w:val="28"/>
          <w:szCs w:val="28"/>
        </w:rPr>
        <w:t>48</w:t>
      </w:r>
      <w:r>
        <w:rPr>
          <w:sz w:val="28"/>
          <w:szCs w:val="28"/>
        </w:rPr>
        <w:t xml:space="preserve"> (</w:t>
      </w:r>
      <w:r w:rsidRPr="00F94221">
        <w:rPr>
          <w:sz w:val="28"/>
          <w:szCs w:val="28"/>
        </w:rPr>
        <w:t>четная сторона</w:t>
      </w:r>
      <w:r>
        <w:rPr>
          <w:sz w:val="28"/>
          <w:szCs w:val="28"/>
        </w:rPr>
        <w:t>);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Некрасова;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693EC4">
        <w:rPr>
          <w:sz w:val="28"/>
          <w:szCs w:val="28"/>
        </w:rPr>
        <w:t>Новоспасская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Паренаго;</w:t>
      </w:r>
    </w:p>
    <w:p w:rsidR="00235034" w:rsidRPr="00693EC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Первомайская;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Полевая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Поперечная,</w:t>
      </w:r>
      <w:r w:rsidRPr="00E132DE">
        <w:rPr>
          <w:sz w:val="28"/>
          <w:szCs w:val="28"/>
        </w:rPr>
        <w:t xml:space="preserve"> дом</w:t>
      </w:r>
      <w:r>
        <w:rPr>
          <w:sz w:val="28"/>
          <w:szCs w:val="28"/>
        </w:rPr>
        <w:t>а</w:t>
      </w:r>
      <w:r w:rsidRPr="00E132DE">
        <w:rPr>
          <w:sz w:val="28"/>
          <w:szCs w:val="28"/>
        </w:rPr>
        <w:t xml:space="preserve"> </w:t>
      </w:r>
      <w:r w:rsidRPr="00113CFD">
        <w:rPr>
          <w:sz w:val="28"/>
          <w:szCs w:val="28"/>
        </w:rPr>
        <w:t>1/20</w:t>
      </w:r>
      <w:r>
        <w:rPr>
          <w:sz w:val="28"/>
          <w:szCs w:val="28"/>
        </w:rPr>
        <w:t> - 53(</w:t>
      </w:r>
      <w:r w:rsidRPr="00E132DE">
        <w:rPr>
          <w:sz w:val="28"/>
          <w:szCs w:val="28"/>
        </w:rPr>
        <w:t>нечетная сторона</w:t>
      </w:r>
      <w:r>
        <w:rPr>
          <w:sz w:val="28"/>
          <w:szCs w:val="28"/>
        </w:rPr>
        <w:t>),</w:t>
      </w:r>
      <w:r w:rsidRPr="00E132DE">
        <w:rPr>
          <w:sz w:val="28"/>
          <w:szCs w:val="28"/>
        </w:rPr>
        <w:t xml:space="preserve"> </w:t>
      </w:r>
      <w:r w:rsidRPr="00113CFD">
        <w:rPr>
          <w:sz w:val="28"/>
          <w:szCs w:val="28"/>
        </w:rPr>
        <w:t>дома 2/14</w:t>
      </w:r>
      <w:r>
        <w:rPr>
          <w:sz w:val="28"/>
          <w:szCs w:val="28"/>
        </w:rPr>
        <w:t> - </w:t>
      </w:r>
      <w:r w:rsidRPr="00E132DE">
        <w:rPr>
          <w:sz w:val="28"/>
          <w:szCs w:val="28"/>
        </w:rPr>
        <w:t>38/19</w:t>
      </w:r>
      <w:r>
        <w:rPr>
          <w:sz w:val="28"/>
          <w:szCs w:val="28"/>
        </w:rPr>
        <w:t xml:space="preserve"> (</w:t>
      </w:r>
      <w:r w:rsidRPr="00E132DE">
        <w:rPr>
          <w:sz w:val="28"/>
          <w:szCs w:val="28"/>
        </w:rPr>
        <w:t>четная сторона</w:t>
      </w:r>
      <w:r>
        <w:rPr>
          <w:sz w:val="28"/>
          <w:szCs w:val="28"/>
        </w:rPr>
        <w:t>)</w:t>
      </w:r>
      <w:r w:rsidRPr="00E132DE"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Посадская;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38173F">
        <w:rPr>
          <w:sz w:val="28"/>
          <w:szCs w:val="28"/>
        </w:rPr>
        <w:t>Пролетарской Победы;</w:t>
      </w:r>
    </w:p>
    <w:p w:rsidR="00235034" w:rsidRPr="00BD6EBA" w:rsidRDefault="00235034" w:rsidP="0036790A">
      <w:pPr>
        <w:ind w:firstLine="567"/>
        <w:jc w:val="both"/>
        <w:rPr>
          <w:sz w:val="28"/>
          <w:szCs w:val="28"/>
        </w:rPr>
      </w:pPr>
      <w:r w:rsidRPr="00BD6EBA">
        <w:rPr>
          <w:sz w:val="28"/>
          <w:szCs w:val="28"/>
        </w:rPr>
        <w:t>Промышленная;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07CDB">
        <w:rPr>
          <w:sz w:val="28"/>
          <w:szCs w:val="28"/>
        </w:rPr>
        <w:t>Профсоюзная;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Рабочая Слободка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Рауха;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842EE8">
        <w:rPr>
          <w:sz w:val="28"/>
          <w:szCs w:val="28"/>
        </w:rPr>
        <w:t>Радищева;</w:t>
      </w:r>
    </w:p>
    <w:p w:rsidR="00235034" w:rsidRPr="00842EE8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Рыбаков;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Санкт-Петербургская,</w:t>
      </w:r>
      <w:r w:rsidRPr="00594EFE">
        <w:rPr>
          <w:sz w:val="28"/>
          <w:szCs w:val="28"/>
        </w:rPr>
        <w:t xml:space="preserve"> дома 1/1</w:t>
      </w:r>
      <w:r>
        <w:rPr>
          <w:sz w:val="28"/>
          <w:szCs w:val="28"/>
        </w:rPr>
        <w:t> - </w:t>
      </w:r>
      <w:r w:rsidRPr="00594EFE">
        <w:rPr>
          <w:sz w:val="28"/>
          <w:szCs w:val="28"/>
        </w:rPr>
        <w:t>11/44</w:t>
      </w:r>
      <w:r>
        <w:rPr>
          <w:sz w:val="28"/>
          <w:szCs w:val="28"/>
        </w:rPr>
        <w:t xml:space="preserve"> (</w:t>
      </w:r>
      <w:r w:rsidRPr="00594EFE">
        <w:rPr>
          <w:sz w:val="28"/>
          <w:szCs w:val="28"/>
        </w:rPr>
        <w:t>нечетная сторона</w:t>
      </w:r>
      <w:r>
        <w:rPr>
          <w:sz w:val="28"/>
          <w:szCs w:val="28"/>
        </w:rPr>
        <w:t>)</w:t>
      </w:r>
      <w:r w:rsidRPr="00594EFE">
        <w:rPr>
          <w:sz w:val="28"/>
          <w:szCs w:val="28"/>
        </w:rPr>
        <w:t>;</w:t>
      </w:r>
    </w:p>
    <w:p w:rsidR="00235034" w:rsidRPr="00594EFE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Сенной;</w:t>
      </w:r>
    </w:p>
    <w:p w:rsidR="00235034" w:rsidRPr="00531D66" w:rsidRDefault="00235034" w:rsidP="0036790A">
      <w:pPr>
        <w:ind w:firstLine="567"/>
        <w:jc w:val="both"/>
        <w:rPr>
          <w:sz w:val="28"/>
          <w:szCs w:val="28"/>
        </w:rPr>
      </w:pPr>
      <w:r w:rsidRPr="00531D66">
        <w:rPr>
          <w:sz w:val="28"/>
          <w:szCs w:val="28"/>
        </w:rPr>
        <w:t>Тахирова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A43886">
        <w:rPr>
          <w:sz w:val="28"/>
          <w:szCs w:val="28"/>
        </w:rPr>
        <w:t>Тимура Фрунзе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6F1AF4">
        <w:rPr>
          <w:sz w:val="28"/>
          <w:szCs w:val="28"/>
        </w:rPr>
        <w:t>Устюжанина;</w:t>
      </w:r>
    </w:p>
    <w:p w:rsidR="00235034" w:rsidRPr="006F1AF4" w:rsidRDefault="00235034" w:rsidP="0036790A">
      <w:pPr>
        <w:ind w:firstLine="567"/>
        <w:jc w:val="both"/>
        <w:rPr>
          <w:sz w:val="28"/>
          <w:szCs w:val="28"/>
        </w:rPr>
      </w:pPr>
      <w:r w:rsidRPr="006F1AF4">
        <w:rPr>
          <w:sz w:val="28"/>
          <w:szCs w:val="28"/>
        </w:rPr>
        <w:t>Чапаева;</w:t>
      </w:r>
    </w:p>
    <w:p w:rsidR="00235034" w:rsidRPr="00F94221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Чернышевского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94221">
        <w:rPr>
          <w:sz w:val="28"/>
          <w:szCs w:val="28"/>
        </w:rPr>
        <w:t>Яковлева</w:t>
      </w:r>
      <w:r>
        <w:rPr>
          <w:sz w:val="28"/>
          <w:szCs w:val="28"/>
        </w:rPr>
        <w:t>;</w:t>
      </w:r>
    </w:p>
    <w:p w:rsidR="00235034" w:rsidRDefault="00235034" w:rsidP="0036790A">
      <w:pPr>
        <w:jc w:val="both"/>
        <w:rPr>
          <w:sz w:val="28"/>
          <w:szCs w:val="28"/>
        </w:rPr>
      </w:pPr>
      <w:r w:rsidRPr="00001167">
        <w:rPr>
          <w:sz w:val="28"/>
          <w:szCs w:val="28"/>
        </w:rPr>
        <w:t xml:space="preserve">два дома </w:t>
      </w:r>
      <w:smartTag w:uri="urn:schemas-microsoft-com:office:smarttags" w:element="metricconverter">
        <w:smartTagPr>
          <w:attr w:name="ProductID" w:val="469 км"/>
        </w:smartTagPr>
        <w:r w:rsidRPr="00001167">
          <w:rPr>
            <w:sz w:val="28"/>
            <w:szCs w:val="28"/>
          </w:rPr>
          <w:t>469 км</w:t>
        </w:r>
      </w:smartTag>
      <w:r w:rsidRPr="00001167">
        <w:rPr>
          <w:sz w:val="28"/>
          <w:szCs w:val="28"/>
        </w:rPr>
        <w:t>;</w:t>
      </w:r>
    </w:p>
    <w:p w:rsidR="00235034" w:rsidRPr="00F94221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набережные: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FD38C4">
        <w:rPr>
          <w:sz w:val="28"/>
          <w:szCs w:val="28"/>
        </w:rPr>
        <w:t>Генерала Штыкова</w:t>
      </w:r>
      <w:r w:rsidRPr="00CD3A6C"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Рыбаков;</w:t>
      </w:r>
    </w:p>
    <w:p w:rsidR="00235034" w:rsidRPr="00D06360" w:rsidRDefault="00235034" w:rsidP="0036790A">
      <w:pPr>
        <w:ind w:firstLine="567"/>
        <w:jc w:val="both"/>
        <w:rPr>
          <w:sz w:val="28"/>
          <w:szCs w:val="28"/>
        </w:rPr>
      </w:pPr>
      <w:r w:rsidRPr="00D06360">
        <w:rPr>
          <w:sz w:val="28"/>
          <w:szCs w:val="28"/>
        </w:rPr>
        <w:t>Советская</w:t>
      </w:r>
      <w:r>
        <w:rPr>
          <w:sz w:val="28"/>
          <w:szCs w:val="28"/>
        </w:rPr>
        <w:t>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переулки: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E77AA">
        <w:rPr>
          <w:sz w:val="28"/>
          <w:szCs w:val="28"/>
        </w:rPr>
        <w:t>Бетховена;</w:t>
      </w:r>
    </w:p>
    <w:p w:rsidR="00235034" w:rsidRPr="00151B59" w:rsidRDefault="00235034" w:rsidP="0036790A">
      <w:pPr>
        <w:ind w:firstLine="567"/>
        <w:jc w:val="both"/>
        <w:rPr>
          <w:sz w:val="28"/>
          <w:szCs w:val="28"/>
        </w:rPr>
      </w:pPr>
      <w:r w:rsidRPr="00151B59">
        <w:rPr>
          <w:sz w:val="28"/>
          <w:szCs w:val="28"/>
        </w:rPr>
        <w:t>Волховский;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151B59">
        <w:rPr>
          <w:sz w:val="28"/>
          <w:szCs w:val="28"/>
        </w:rPr>
        <w:t>Загородный;</w:t>
      </w:r>
    </w:p>
    <w:p w:rsidR="00235034" w:rsidRPr="00151B59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Заречный;</w:t>
      </w:r>
    </w:p>
    <w:p w:rsidR="00235034" w:rsidRPr="00533F05" w:rsidRDefault="00235034" w:rsidP="0036790A">
      <w:pPr>
        <w:ind w:firstLine="567"/>
        <w:jc w:val="both"/>
        <w:rPr>
          <w:sz w:val="28"/>
          <w:szCs w:val="28"/>
        </w:rPr>
      </w:pPr>
      <w:r w:rsidRPr="00533F05">
        <w:rPr>
          <w:sz w:val="28"/>
          <w:szCs w:val="28"/>
        </w:rPr>
        <w:t>Кирпичный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33F05">
        <w:rPr>
          <w:sz w:val="28"/>
          <w:szCs w:val="28"/>
        </w:rPr>
        <w:t>Курортный</w:t>
      </w:r>
      <w:r>
        <w:rPr>
          <w:sz w:val="28"/>
          <w:szCs w:val="28"/>
        </w:rPr>
        <w:t>;</w:t>
      </w:r>
    </w:p>
    <w:p w:rsidR="00235034" w:rsidRPr="00151B59" w:rsidRDefault="00235034" w:rsidP="0036790A">
      <w:pPr>
        <w:ind w:firstLine="567"/>
        <w:jc w:val="both"/>
        <w:rPr>
          <w:sz w:val="28"/>
          <w:szCs w:val="28"/>
        </w:rPr>
      </w:pPr>
      <w:r w:rsidRPr="00151B59">
        <w:rPr>
          <w:sz w:val="28"/>
          <w:szCs w:val="28"/>
        </w:rPr>
        <w:t>Лермонтова;</w:t>
      </w:r>
    </w:p>
    <w:p w:rsidR="00235034" w:rsidRPr="00151B59" w:rsidRDefault="00235034" w:rsidP="0036790A">
      <w:pPr>
        <w:ind w:firstLine="567"/>
        <w:jc w:val="both"/>
        <w:rPr>
          <w:sz w:val="28"/>
          <w:szCs w:val="28"/>
        </w:rPr>
      </w:pPr>
      <w:r w:rsidRPr="00151B59">
        <w:rPr>
          <w:sz w:val="28"/>
          <w:szCs w:val="28"/>
        </w:rPr>
        <w:t>Магнитный;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533F05">
        <w:rPr>
          <w:sz w:val="28"/>
          <w:szCs w:val="28"/>
        </w:rPr>
        <w:t>Мельничный</w:t>
      </w:r>
      <w:r>
        <w:rPr>
          <w:sz w:val="28"/>
          <w:szCs w:val="28"/>
        </w:rPr>
        <w:t>;</w:t>
      </w:r>
    </w:p>
    <w:p w:rsidR="00235034" w:rsidRPr="00533F05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Сенной;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CE77AA">
        <w:rPr>
          <w:sz w:val="28"/>
          <w:szCs w:val="28"/>
        </w:rPr>
        <w:t>Сплавной;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Уютный;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площади: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4C5727">
        <w:rPr>
          <w:sz w:val="28"/>
          <w:szCs w:val="28"/>
        </w:rPr>
        <w:t>Монастырская</w:t>
      </w:r>
      <w:r>
        <w:rPr>
          <w:sz w:val="28"/>
          <w:szCs w:val="28"/>
        </w:rPr>
        <w:t>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Первомайская;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 w:rsidRPr="00E41D0C">
        <w:rPr>
          <w:sz w:val="28"/>
          <w:szCs w:val="28"/>
        </w:rPr>
        <w:t>Соборная</w:t>
      </w:r>
      <w:r>
        <w:rPr>
          <w:sz w:val="28"/>
          <w:szCs w:val="28"/>
        </w:rPr>
        <w:t>;</w:t>
      </w:r>
    </w:p>
    <w:p w:rsidR="00235034" w:rsidRDefault="00235034" w:rsidP="0036790A">
      <w:pPr>
        <w:jc w:val="both"/>
        <w:rPr>
          <w:sz w:val="28"/>
          <w:szCs w:val="28"/>
        </w:rPr>
      </w:pPr>
      <w:r w:rsidRPr="00A219DA">
        <w:rPr>
          <w:sz w:val="28"/>
          <w:szCs w:val="28"/>
        </w:rPr>
        <w:t>помещение ГОБУЗ «Старорусская центральная районная больница»</w:t>
      </w:r>
      <w:r>
        <w:rPr>
          <w:sz w:val="28"/>
          <w:szCs w:val="28"/>
        </w:rPr>
        <w:t>;</w:t>
      </w:r>
    </w:p>
    <w:p w:rsidR="00235034" w:rsidRDefault="00235034" w:rsidP="0036790A">
      <w:pPr>
        <w:jc w:val="both"/>
        <w:rPr>
          <w:sz w:val="28"/>
          <w:szCs w:val="28"/>
        </w:rPr>
      </w:pPr>
      <w:r>
        <w:rPr>
          <w:sz w:val="28"/>
          <w:szCs w:val="28"/>
        </w:rPr>
        <w:t>садоводства: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Восточное;</w:t>
      </w:r>
    </w:p>
    <w:p w:rsidR="00235034" w:rsidRDefault="00235034" w:rsidP="003679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Дачное.</w:t>
      </w:r>
    </w:p>
    <w:p w:rsidR="00235034" w:rsidRDefault="00235034" w:rsidP="0036790A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- 32 415 чел.</w:t>
      </w:r>
    </w:p>
    <w:p w:rsidR="00235034" w:rsidRDefault="00235034" w:rsidP="008D4A95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4</w:t>
      </w:r>
    </w:p>
    <w:p w:rsidR="00235034" w:rsidRDefault="00235034" w:rsidP="008D4A95">
      <w:pPr>
        <w:tabs>
          <w:tab w:val="left" w:pos="0"/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 xml:space="preserve">В состав округа входят: </w:t>
      </w:r>
    </w:p>
    <w:p w:rsidR="00235034" w:rsidRDefault="00235034" w:rsidP="00466047">
      <w:pPr>
        <w:tabs>
          <w:tab w:val="left" w:pos="0"/>
          <w:tab w:val="left" w:pos="1276"/>
        </w:tabs>
        <w:ind w:firstLine="567"/>
        <w:jc w:val="both"/>
        <w:rPr>
          <w:sz w:val="28"/>
          <w:szCs w:val="28"/>
        </w:rPr>
      </w:pPr>
      <w:r w:rsidRPr="003F41B2">
        <w:rPr>
          <w:sz w:val="28"/>
          <w:szCs w:val="28"/>
        </w:rPr>
        <w:t>Панковское</w:t>
      </w:r>
      <w:r w:rsidRPr="00483DFE">
        <w:rPr>
          <w:sz w:val="28"/>
          <w:szCs w:val="28"/>
        </w:rPr>
        <w:t xml:space="preserve"> городское посел</w:t>
      </w:r>
      <w:r>
        <w:rPr>
          <w:sz w:val="28"/>
          <w:szCs w:val="28"/>
        </w:rPr>
        <w:t xml:space="preserve">ение, </w:t>
      </w:r>
      <w:r w:rsidRPr="003F41B2">
        <w:rPr>
          <w:sz w:val="28"/>
          <w:szCs w:val="28"/>
        </w:rPr>
        <w:t>Ермолинское</w:t>
      </w:r>
      <w:r>
        <w:rPr>
          <w:sz w:val="28"/>
          <w:szCs w:val="28"/>
        </w:rPr>
        <w:t xml:space="preserve">, </w:t>
      </w:r>
      <w:r w:rsidRPr="003F41B2">
        <w:rPr>
          <w:sz w:val="28"/>
          <w:szCs w:val="28"/>
        </w:rPr>
        <w:t>Ракомское</w:t>
      </w:r>
      <w:r>
        <w:rPr>
          <w:sz w:val="28"/>
          <w:szCs w:val="28"/>
        </w:rPr>
        <w:t xml:space="preserve"> и</w:t>
      </w:r>
      <w:r w:rsidRPr="00EB19FE">
        <w:rPr>
          <w:sz w:val="28"/>
          <w:szCs w:val="28"/>
        </w:rPr>
        <w:t xml:space="preserve"> </w:t>
      </w:r>
      <w:r w:rsidRPr="003F41B2">
        <w:rPr>
          <w:sz w:val="28"/>
          <w:szCs w:val="28"/>
        </w:rPr>
        <w:t>Тёсово-Нетыльское</w:t>
      </w:r>
      <w:r>
        <w:rPr>
          <w:sz w:val="28"/>
          <w:szCs w:val="28"/>
        </w:rPr>
        <w:t xml:space="preserve"> </w:t>
      </w:r>
      <w:r w:rsidRPr="00EB19FE">
        <w:rPr>
          <w:sz w:val="28"/>
          <w:szCs w:val="28"/>
        </w:rPr>
        <w:t>сельские поселения Новгородского район</w:t>
      </w:r>
      <w:r>
        <w:rPr>
          <w:sz w:val="28"/>
          <w:szCs w:val="28"/>
        </w:rPr>
        <w:t>а;</w:t>
      </w:r>
    </w:p>
    <w:p w:rsidR="00235034" w:rsidRPr="00EB19FE" w:rsidRDefault="00235034" w:rsidP="00E87DFE">
      <w:pPr>
        <w:tabs>
          <w:tab w:val="left" w:pos="0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территории г. </w:t>
      </w:r>
      <w:smartTag w:uri="urn:schemas-microsoft-com:office:smarttags" w:element="PersonName">
        <w:smartTagPr>
          <w:attr w:name="ProductID" w:val="Великий Новгород"/>
        </w:smartTagPr>
        <w:r>
          <w:rPr>
            <w:sz w:val="28"/>
            <w:szCs w:val="28"/>
          </w:rPr>
          <w:t>Великий Новгород</w:t>
        </w:r>
      </w:smartTag>
      <w:r>
        <w:rPr>
          <w:sz w:val="28"/>
          <w:szCs w:val="28"/>
        </w:rPr>
        <w:t>:</w:t>
      </w:r>
    </w:p>
    <w:p w:rsidR="00235034" w:rsidRPr="0045090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0903"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45090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903">
        <w:rPr>
          <w:rFonts w:ascii="Times New Roman" w:hAnsi="Times New Roman" w:cs="Times New Roman"/>
          <w:sz w:val="28"/>
          <w:szCs w:val="28"/>
        </w:rPr>
        <w:t>Волотовская, д. 4, д. 6, д. 8;</w:t>
      </w:r>
    </w:p>
    <w:p w:rsidR="00235034" w:rsidRPr="0045090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903">
        <w:rPr>
          <w:rFonts w:ascii="Times New Roman" w:hAnsi="Times New Roman" w:cs="Times New Roman"/>
          <w:sz w:val="28"/>
          <w:szCs w:val="28"/>
        </w:rPr>
        <w:t xml:space="preserve">Октябрьская, д. 2 корп. 1, 2, 3, д. 4 корп. 1, 2, </w:t>
      </w:r>
      <w:r w:rsidRPr="00E467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0903">
        <w:rPr>
          <w:rFonts w:ascii="Times New Roman" w:hAnsi="Times New Roman" w:cs="Times New Roman"/>
          <w:sz w:val="28"/>
          <w:szCs w:val="28"/>
        </w:rPr>
        <w:t>д. 6 корп. 1, 2, д. 8, д. 8а, д. 10, д. 10 корп. 1, 2, 3, д. 12 корп. 1, 2;</w:t>
      </w:r>
    </w:p>
    <w:p w:rsidR="00235034" w:rsidRPr="0045090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903">
        <w:rPr>
          <w:rFonts w:ascii="Times New Roman" w:hAnsi="Times New Roman" w:cs="Times New Roman"/>
          <w:sz w:val="28"/>
          <w:szCs w:val="28"/>
        </w:rPr>
        <w:t xml:space="preserve">Псковская, д. 11, д. 13, д. 22, д. 24, д. 24 корп. 2, д. 28, д. 28 корп. 1, 2, </w:t>
      </w:r>
      <w:r w:rsidRPr="00FF3487">
        <w:rPr>
          <w:rFonts w:ascii="Times New Roman" w:hAnsi="Times New Roman" w:cs="Times New Roman"/>
          <w:sz w:val="28"/>
          <w:szCs w:val="28"/>
        </w:rPr>
        <w:t>д. 30, д. 30а, д. 32, д. 32а,</w:t>
      </w:r>
      <w:r w:rsidRPr="00F30C6B">
        <w:rPr>
          <w:rFonts w:ascii="Times New Roman" w:hAnsi="Times New Roman" w:cs="Times New Roman"/>
          <w:sz w:val="28"/>
          <w:szCs w:val="28"/>
        </w:rPr>
        <w:t xml:space="preserve"> </w:t>
      </w:r>
      <w:r w:rsidRPr="00FF3487">
        <w:rPr>
          <w:rFonts w:ascii="Times New Roman" w:hAnsi="Times New Roman" w:cs="Times New Roman"/>
          <w:sz w:val="28"/>
          <w:szCs w:val="28"/>
        </w:rPr>
        <w:t>д. 32 корп. 2, д. 34, д. 36, д. 38, д. 38 корп. 2, д. 40, д. 40 корп. 1, 2, д. 42, д. 42 корп. 1, 2, 3, 4, 5, д. 44а,</w:t>
      </w:r>
      <w:r w:rsidRPr="00F30C6B">
        <w:rPr>
          <w:rFonts w:ascii="Times New Roman" w:hAnsi="Times New Roman" w:cs="Times New Roman"/>
          <w:sz w:val="28"/>
          <w:szCs w:val="28"/>
        </w:rPr>
        <w:t xml:space="preserve"> </w:t>
      </w:r>
      <w:r w:rsidRPr="00FF3487">
        <w:rPr>
          <w:rFonts w:ascii="Times New Roman" w:hAnsi="Times New Roman" w:cs="Times New Roman"/>
          <w:sz w:val="28"/>
          <w:szCs w:val="28"/>
        </w:rPr>
        <w:t>д. 44 корп. 1, 2, 3, 4, д. 46,</w:t>
      </w:r>
      <w:r w:rsidRPr="00450903">
        <w:rPr>
          <w:rFonts w:ascii="Times New Roman" w:hAnsi="Times New Roman" w:cs="Times New Roman"/>
          <w:sz w:val="28"/>
          <w:szCs w:val="28"/>
        </w:rPr>
        <w:t xml:space="preserve"> д. 46 корп. 1, 2, 3, 4, 5, д. 48, д. 48 корп. 1, 2, 3, д. 50 корп. 2, 3, д. 56, д. 158,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50903">
        <w:rPr>
          <w:rFonts w:ascii="Times New Roman" w:hAnsi="Times New Roman" w:cs="Times New Roman"/>
          <w:sz w:val="28"/>
          <w:szCs w:val="28"/>
        </w:rPr>
        <w:t>158а, д. 158б, д. 160;</w:t>
      </w:r>
    </w:p>
    <w:p w:rsidR="00235034" w:rsidRPr="0045090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0903">
        <w:rPr>
          <w:rFonts w:ascii="Times New Roman" w:hAnsi="Times New Roman" w:cs="Times New Roman"/>
          <w:sz w:val="28"/>
          <w:szCs w:val="28"/>
        </w:rPr>
        <w:t xml:space="preserve">садоводческое товарищество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0903">
        <w:rPr>
          <w:rFonts w:ascii="Times New Roman" w:hAnsi="Times New Roman" w:cs="Times New Roman"/>
          <w:sz w:val="28"/>
          <w:szCs w:val="28"/>
        </w:rPr>
        <w:t>Мечта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0903">
        <w:rPr>
          <w:rFonts w:ascii="Times New Roman" w:hAnsi="Times New Roman" w:cs="Times New Roman"/>
          <w:sz w:val="28"/>
          <w:szCs w:val="28"/>
        </w:rPr>
        <w:t>.</w:t>
      </w:r>
    </w:p>
    <w:p w:rsidR="00235034" w:rsidRDefault="00235034" w:rsidP="008D4A95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- 32 153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5</w:t>
      </w:r>
    </w:p>
    <w:p w:rsidR="00235034" w:rsidRDefault="00235034" w:rsidP="00466047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округа входит часть территории г. </w:t>
      </w:r>
      <w:smartTag w:uri="urn:schemas-microsoft-com:office:smarttags" w:element="PersonName">
        <w:smartTagPr>
          <w:attr w:name="ProductID" w:val="Великий Новгород"/>
        </w:smartTagPr>
        <w:r>
          <w:rPr>
            <w:sz w:val="28"/>
            <w:szCs w:val="28"/>
          </w:rPr>
          <w:t>Великий Новгород</w:t>
        </w:r>
      </w:smartTag>
      <w:r>
        <w:rPr>
          <w:sz w:val="28"/>
          <w:szCs w:val="28"/>
        </w:rPr>
        <w:t>:</w:t>
      </w:r>
    </w:p>
    <w:p w:rsidR="00235034" w:rsidRPr="004133FB" w:rsidRDefault="00235034" w:rsidP="004660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66047"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Юрьевское шоссе;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8 Марта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Авиационная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Аркажская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Арциховского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Батецкая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Белова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Берестяная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Бианки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Благовещенская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Большая Власьевская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Большая Конюшенная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Большая Московская, </w:t>
      </w:r>
      <w:r>
        <w:rPr>
          <w:rFonts w:ascii="Times New Roman" w:hAnsi="Times New Roman" w:cs="Times New Roman"/>
          <w:sz w:val="28"/>
          <w:szCs w:val="28"/>
        </w:rPr>
        <w:t>дома 4 - 44/4</w:t>
      </w:r>
      <w:r w:rsidRPr="00D063AB">
        <w:rPr>
          <w:rFonts w:ascii="Times New Roman" w:hAnsi="Times New Roman" w:cs="Times New Roman"/>
          <w:sz w:val="28"/>
          <w:szCs w:val="28"/>
        </w:rPr>
        <w:t xml:space="preserve"> (</w:t>
      </w:r>
      <w:r w:rsidRPr="00B71AE3">
        <w:rPr>
          <w:rFonts w:ascii="Times New Roman" w:hAnsi="Times New Roman" w:cs="Times New Roman"/>
          <w:sz w:val="28"/>
          <w:szCs w:val="28"/>
        </w:rPr>
        <w:t>чет</w:t>
      </w:r>
      <w:r>
        <w:rPr>
          <w:rFonts w:ascii="Times New Roman" w:hAnsi="Times New Roman" w:cs="Times New Roman"/>
          <w:sz w:val="28"/>
          <w:szCs w:val="28"/>
        </w:rPr>
        <w:t>ная сторона</w:t>
      </w:r>
      <w:r w:rsidRPr="00D063A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1AE3">
        <w:rPr>
          <w:rFonts w:ascii="Times New Roman" w:hAnsi="Times New Roman" w:cs="Times New Roman"/>
          <w:sz w:val="28"/>
          <w:szCs w:val="28"/>
        </w:rPr>
        <w:t>д. 7, д. 11/11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Большая Санкт-Петербургская, д. 1/7, д. 2/9, д. 3, д. 4, д. 5/1, д. 6/11,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7/2, д. 9, д. 10, д. 11/1, д. 12, д. 13, д. 14, д. 16, д. 18/98, д. 19, д. 21, д. 22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Бояна;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Бредова </w:t>
      </w:r>
      <w:r w:rsidRPr="00D063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Звериная;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Великая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1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 1 - 21</w:t>
      </w:r>
      <w:r w:rsidRPr="00D06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71AE3">
        <w:rPr>
          <w:rFonts w:ascii="Times New Roman" w:hAnsi="Times New Roman" w:cs="Times New Roman"/>
          <w:sz w:val="28"/>
          <w:szCs w:val="28"/>
        </w:rPr>
        <w:t>нече</w:t>
      </w:r>
      <w:r>
        <w:rPr>
          <w:rFonts w:ascii="Times New Roman" w:hAnsi="Times New Roman" w:cs="Times New Roman"/>
          <w:sz w:val="28"/>
          <w:szCs w:val="28"/>
        </w:rPr>
        <w:t xml:space="preserve">тная сторона), </w:t>
      </w:r>
      <w:r w:rsidRPr="00B71AE3">
        <w:rPr>
          <w:rFonts w:ascii="Times New Roman" w:hAnsi="Times New Roman" w:cs="Times New Roman"/>
          <w:sz w:val="28"/>
          <w:szCs w:val="28"/>
        </w:rPr>
        <w:t>дома 2 - 16</w:t>
      </w:r>
      <w:r w:rsidRPr="00D063AB">
        <w:rPr>
          <w:rFonts w:ascii="Times New Roman" w:hAnsi="Times New Roman" w:cs="Times New Roman"/>
          <w:sz w:val="28"/>
          <w:szCs w:val="28"/>
        </w:rPr>
        <w:t xml:space="preserve"> (</w:t>
      </w:r>
      <w:r w:rsidRPr="00B71AE3">
        <w:rPr>
          <w:rFonts w:ascii="Times New Roman" w:hAnsi="Times New Roman" w:cs="Times New Roman"/>
          <w:sz w:val="28"/>
          <w:szCs w:val="28"/>
        </w:rPr>
        <w:t>четная сторона</w:t>
      </w:r>
      <w:r w:rsidRPr="00D063A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Великолукская;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Воздвиженская;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Волотовская, д. 5, д. 5 корп. 1, д. </w:t>
      </w:r>
      <w:r>
        <w:rPr>
          <w:rFonts w:ascii="Times New Roman" w:hAnsi="Times New Roman" w:cs="Times New Roman"/>
          <w:sz w:val="28"/>
          <w:szCs w:val="28"/>
        </w:rPr>
        <w:t>7, д. 7 корп. 1, д. 10, д. 12;</w:t>
      </w:r>
    </w:p>
    <w:p w:rsidR="00235034" w:rsidRPr="0036158F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Волховская</w:t>
      </w:r>
      <w:r w:rsidRPr="00F30C6B"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Газон;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Гаражная;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Георгиевская;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Германа, д. 1, д. 1а, д. 2, д. 3, д. 4, д. 5, д. 6, д. 7, д. 8, д. 9, д. 10, д. 11,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12, д. 13, д. 15, д. 15 корп.</w:t>
      </w:r>
      <w:r>
        <w:rPr>
          <w:rFonts w:ascii="Times New Roman" w:hAnsi="Times New Roman" w:cs="Times New Roman"/>
          <w:sz w:val="28"/>
          <w:szCs w:val="28"/>
        </w:rPr>
        <w:t xml:space="preserve"> 2, д. 18, д. 20, д. 20а, д. 22;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Даньславля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Дворцовая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Десятинная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Добрыня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Завокзальная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7E4D55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Зелинс</w:t>
      </w:r>
      <w:r>
        <w:rPr>
          <w:rFonts w:ascii="Times New Roman" w:hAnsi="Times New Roman" w:cs="Times New Roman"/>
          <w:sz w:val="28"/>
          <w:szCs w:val="28"/>
        </w:rPr>
        <w:t>кого, д. 7, д. 9, д. 9а, д. 9б;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Знаменская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Зои Кругловой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Иваньская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Ильина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Ильменская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Инженерная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Каберова - Власьевская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Козьмодемьянская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Коммунальная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Космонавтов, д. 20 корп. 1, д. 22, д. </w:t>
      </w:r>
      <w:r>
        <w:rPr>
          <w:rFonts w:ascii="Times New Roman" w:hAnsi="Times New Roman" w:cs="Times New Roman"/>
          <w:sz w:val="28"/>
          <w:szCs w:val="28"/>
        </w:rPr>
        <w:t>24, д. 26, д. 28, д. 32, д. 36;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Красилова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Красноармейская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Лазаревская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Литвинова - Лукина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Локомотивная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Луговая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Людогоща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М.Джалиля - Духовская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Мерецкова - Волосова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Михайлова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Мичуринская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Мячинская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Нехинская, д. 14, д. 16, д. 24;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Никольская;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Новолучанская, д. 3, д. 4, д. 5/7, д. 6/5, д. 7/12, д. 8/8, д. 10, д. 10а, д. 11,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 xml:space="preserve">14, д. 16, д. 17, д. 20, д. 26, д. 27, д. 33, д. 33 корп. 2, д. 35, </w:t>
      </w:r>
      <w:r>
        <w:rPr>
          <w:rFonts w:ascii="Times New Roman" w:hAnsi="Times New Roman" w:cs="Times New Roman"/>
          <w:sz w:val="28"/>
          <w:szCs w:val="28"/>
        </w:rPr>
        <w:t>д. 37, д. 39, д. 41;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Нутная;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Обороны;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Озёрная;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Октябрьская, д. 12 корп. 3, 4, д. 14, д. 14а, д. 15, </w:t>
      </w:r>
      <w:r>
        <w:rPr>
          <w:rFonts w:ascii="Times New Roman" w:hAnsi="Times New Roman" w:cs="Times New Roman"/>
          <w:sz w:val="28"/>
          <w:szCs w:val="28"/>
        </w:rPr>
        <w:t>д. 16, д. 16 корп. 2, д. </w:t>
      </w:r>
      <w:r w:rsidRPr="00B71AE3">
        <w:rPr>
          <w:rFonts w:ascii="Times New Roman" w:hAnsi="Times New Roman" w:cs="Times New Roman"/>
          <w:sz w:val="28"/>
          <w:szCs w:val="28"/>
        </w:rPr>
        <w:t>17, д. 18, д. 20, д. 26, д. 28, д. 30, д. 32, д. 34, д. 36, д. 38, д. 38 корп. 2, д. 40,</w:t>
      </w:r>
      <w:r>
        <w:rPr>
          <w:rFonts w:ascii="Times New Roman" w:hAnsi="Times New Roman" w:cs="Times New Roman"/>
          <w:sz w:val="28"/>
          <w:szCs w:val="28"/>
        </w:rPr>
        <w:t xml:space="preserve"> д. 40а, д. 42, д. 42 корп. 2;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Панкратова, дома 1 - 30;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Парфинская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Петровская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Посольская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Предтеченская;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Прусская;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Псковская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1AE3">
        <w:rPr>
          <w:rFonts w:ascii="Times New Roman" w:hAnsi="Times New Roman" w:cs="Times New Roman"/>
          <w:sz w:val="28"/>
          <w:szCs w:val="28"/>
        </w:rPr>
        <w:t xml:space="preserve"> д. 1, д. 2, д. 3, д. 4, д. 6, д. 8, д. 12, д. 14, д. 15, д. 16,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корп.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2, 3, 4, д. 18, д. 18 корп. 2, 3, д. 19, д. 21, д. 23, д. 23/56, д. 25, д. 29,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 xml:space="preserve">31/1, дома 33/2 - 71, 91 </w:t>
      </w:r>
      <w:r w:rsidRPr="005B62B0">
        <w:rPr>
          <w:rFonts w:ascii="Times New Roman" w:hAnsi="Times New Roman" w:cs="Times New Roman"/>
          <w:sz w:val="28"/>
          <w:szCs w:val="28"/>
        </w:rPr>
        <w:t>-</w:t>
      </w:r>
      <w:r w:rsidRPr="00B71AE3">
        <w:rPr>
          <w:rFonts w:ascii="Times New Roman" w:hAnsi="Times New Roman" w:cs="Times New Roman"/>
          <w:sz w:val="28"/>
          <w:szCs w:val="28"/>
        </w:rPr>
        <w:t xml:space="preserve"> 125</w:t>
      </w:r>
      <w:r w:rsidRPr="005B62B0">
        <w:rPr>
          <w:rFonts w:ascii="Times New Roman" w:hAnsi="Times New Roman" w:cs="Times New Roman"/>
          <w:sz w:val="28"/>
          <w:szCs w:val="28"/>
        </w:rPr>
        <w:t xml:space="preserve"> (</w:t>
      </w:r>
      <w:r w:rsidRPr="00B71AE3">
        <w:rPr>
          <w:rFonts w:ascii="Times New Roman" w:hAnsi="Times New Roman" w:cs="Times New Roman"/>
          <w:sz w:val="28"/>
          <w:szCs w:val="28"/>
        </w:rPr>
        <w:t>нечетная сторона</w:t>
      </w:r>
      <w:r w:rsidRPr="005B62B0">
        <w:rPr>
          <w:rFonts w:ascii="Times New Roman" w:hAnsi="Times New Roman" w:cs="Times New Roman"/>
          <w:sz w:val="28"/>
          <w:szCs w:val="28"/>
        </w:rPr>
        <w:t>)</w:t>
      </w:r>
      <w:r w:rsidRPr="00B71AE3">
        <w:rPr>
          <w:rFonts w:ascii="Times New Roman" w:hAnsi="Times New Roman" w:cs="Times New Roman"/>
          <w:sz w:val="28"/>
          <w:szCs w:val="28"/>
        </w:rPr>
        <w:t>, д. 139, д. 149, д. 151,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153, д. 155, д. 157, д. 157а, д</w:t>
      </w:r>
      <w:r>
        <w:rPr>
          <w:rFonts w:ascii="Times New Roman" w:hAnsi="Times New Roman" w:cs="Times New Roman"/>
          <w:sz w:val="28"/>
          <w:szCs w:val="28"/>
        </w:rPr>
        <w:t>. 159, д. 161, д. 171 корп. 3;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Пушкинская;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Радистов, д. 1, д. 2,</w:t>
      </w:r>
      <w:r>
        <w:rPr>
          <w:rFonts w:ascii="Times New Roman" w:hAnsi="Times New Roman" w:cs="Times New Roman"/>
          <w:sz w:val="28"/>
          <w:szCs w:val="28"/>
        </w:rPr>
        <w:t xml:space="preserve"> д. 3, д. 5, д. 7, д. 13, д. 15;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Ракомская;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Речная;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Рогатица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Розважа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Славная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Славянская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Солецкая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Стратилатовская;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Строителей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Телегина - Редятина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Тихвинская;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Торговая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Троицкая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Фёдоровский Ручей, д. 2/13, д. 6, д. 8/33, д. 10/48, д. 12/57, д. 14,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71AE3">
        <w:rPr>
          <w:rFonts w:ascii="Times New Roman" w:hAnsi="Times New Roman" w:cs="Times New Roman"/>
          <w:sz w:val="28"/>
          <w:szCs w:val="28"/>
        </w:rPr>
        <w:t>корп. 2, д. 16, д. 16 корп. 2;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Физкультурная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Холмская;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Черняховского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Чудинцева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Шелонская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Шимская;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Яковлева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бульвары: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Воскресенский;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Старорусский;</w:t>
      </w:r>
    </w:p>
    <w:p w:rsidR="00235034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набережные: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Александра Невского, дома 18 - 22/2;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еки</w:t>
      </w:r>
      <w:r w:rsidRPr="00B71AE3">
        <w:rPr>
          <w:rFonts w:ascii="Times New Roman" w:hAnsi="Times New Roman" w:cs="Times New Roman"/>
          <w:sz w:val="28"/>
          <w:szCs w:val="28"/>
        </w:rPr>
        <w:t xml:space="preserve"> Гзень</w:t>
      </w:r>
      <w:r>
        <w:rPr>
          <w:rFonts w:ascii="Times New Roman" w:hAnsi="Times New Roman" w:cs="Times New Roman"/>
          <w:sz w:val="28"/>
          <w:szCs w:val="28"/>
        </w:rPr>
        <w:t xml:space="preserve">, все дома </w:t>
      </w:r>
      <w:r w:rsidRPr="00B71AE3">
        <w:rPr>
          <w:rFonts w:ascii="Times New Roman" w:hAnsi="Times New Roman" w:cs="Times New Roman"/>
          <w:sz w:val="28"/>
          <w:szCs w:val="28"/>
        </w:rPr>
        <w:t>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71AE3">
        <w:rPr>
          <w:rFonts w:ascii="Times New Roman" w:hAnsi="Times New Roman" w:cs="Times New Roman"/>
          <w:sz w:val="28"/>
          <w:szCs w:val="28"/>
        </w:rPr>
        <w:t xml:space="preserve"> сторон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71AE3"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Софийская;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Юрьевская;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переулки: 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Базарный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Белорусский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Воскресенский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Гаражный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Гончарный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Городищенский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Гостиный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Знаменский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Инженерный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Исаакиевский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Колхозный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Коммунальный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Кузнечный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Лазаревский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Лодейный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Мининский;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Николо-Качановский;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Озёрный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Орловский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Отрадный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Партизанский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Первомайский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Псковский;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Речной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71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Рогатинский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Славков;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Солецкий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Спасский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Спортивный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Старорусский;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Тихий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Торговый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Цветочный;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Юннатов;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Юрьевский;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проезды: 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Батецкий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Завокзальный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Исаакиевский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Орловский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Пролетарский;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Речной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Славянский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Слободской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Шелонский;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Шимской;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площади: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Вечевая</w:t>
      </w:r>
      <w:r w:rsidRPr="00B71AE3"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Вокзальная</w:t>
      </w:r>
      <w:r w:rsidRPr="00B71AE3"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Победы - Софийская;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Сенная;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Воскресенская слобода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Городище;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Красное поле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Витославлицы;</w:t>
      </w:r>
    </w:p>
    <w:p w:rsidR="00235034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Десятинный монастырь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Кремль;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Перынский скит;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Юрьев монастырь;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Ярославово Дворище;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парки: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Кремл</w:t>
      </w:r>
      <w:r>
        <w:rPr>
          <w:rFonts w:ascii="Times New Roman" w:hAnsi="Times New Roman" w:cs="Times New Roman"/>
          <w:sz w:val="28"/>
          <w:szCs w:val="28"/>
        </w:rPr>
        <w:t>евский</w:t>
      </w:r>
      <w:r w:rsidRPr="00B71AE3">
        <w:rPr>
          <w:rFonts w:ascii="Times New Roman" w:hAnsi="Times New Roman" w:cs="Times New Roman"/>
          <w:sz w:val="28"/>
          <w:szCs w:val="28"/>
        </w:rPr>
        <w:t>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1100-летия Новгорода;</w:t>
      </w:r>
    </w:p>
    <w:p w:rsidR="00235034" w:rsidRPr="00295D49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скверы:</w:t>
      </w:r>
    </w:p>
    <w:p w:rsidR="00235034" w:rsidRPr="00295D4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47B3">
        <w:rPr>
          <w:rFonts w:ascii="Times New Roman" w:hAnsi="Times New Roman" w:cs="Times New Roman"/>
          <w:sz w:val="28"/>
          <w:szCs w:val="28"/>
        </w:rPr>
        <w:t>Александра Панкратова;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Воинской Славы;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Лёни Голикова;</w:t>
      </w:r>
    </w:p>
    <w:p w:rsidR="00235034" w:rsidRPr="00B71AE3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Памяти;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447B3">
        <w:rPr>
          <w:rFonts w:ascii="Times New Roman" w:hAnsi="Times New Roman" w:cs="Times New Roman"/>
          <w:sz w:val="28"/>
          <w:szCs w:val="28"/>
        </w:rPr>
        <w:t>лесопарк «</w:t>
      </w:r>
      <w:r w:rsidRPr="00295D49">
        <w:rPr>
          <w:rFonts w:ascii="Times New Roman" w:hAnsi="Times New Roman" w:cs="Times New Roman"/>
          <w:sz w:val="28"/>
          <w:szCs w:val="28"/>
        </w:rPr>
        <w:t>Славенская роща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 xml:space="preserve">садоводческое товарищество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71AE3">
        <w:rPr>
          <w:rFonts w:ascii="Times New Roman" w:hAnsi="Times New Roman" w:cs="Times New Roman"/>
          <w:sz w:val="28"/>
          <w:szCs w:val="28"/>
        </w:rPr>
        <w:t>Ветеран-Мостищи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35034" w:rsidRPr="00B71AE3" w:rsidRDefault="00235034" w:rsidP="00F30C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71AE3">
        <w:rPr>
          <w:rFonts w:ascii="Times New Roman" w:hAnsi="Times New Roman" w:cs="Times New Roman"/>
          <w:sz w:val="28"/>
          <w:szCs w:val="28"/>
        </w:rPr>
        <w:t>авто- и железнодорожный вокзалы.</w:t>
      </w:r>
    </w:p>
    <w:p w:rsidR="00235034" w:rsidRDefault="00235034" w:rsidP="00D801DC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- 32 276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6</w:t>
      </w:r>
    </w:p>
    <w:p w:rsidR="00235034" w:rsidRDefault="00235034" w:rsidP="00F6751C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округа входит часть территории г. Великий Новгород:</w:t>
      </w:r>
    </w:p>
    <w:p w:rsidR="00235034" w:rsidRDefault="00235034" w:rsidP="00EF16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 xml:space="preserve">проспект Мира, д. 13 корп. 1, 2, 3, д. 15, д. 15 корп. 2, д. 17, д. 17 корп. 2, </w:t>
      </w:r>
      <w:r w:rsidRPr="00426589">
        <w:rPr>
          <w:rFonts w:ascii="Times New Roman" w:hAnsi="Times New Roman" w:cs="Times New Roman"/>
          <w:sz w:val="28"/>
          <w:szCs w:val="28"/>
        </w:rPr>
        <w:t>д. 19, д. 19 корп. 2, 3, 4, д. 21, д. 21а,</w:t>
      </w:r>
      <w:r w:rsidRPr="00EF16BD">
        <w:rPr>
          <w:rFonts w:ascii="Times New Roman" w:hAnsi="Times New Roman" w:cs="Times New Roman"/>
          <w:sz w:val="28"/>
          <w:szCs w:val="28"/>
        </w:rPr>
        <w:t xml:space="preserve"> </w:t>
      </w:r>
      <w:r w:rsidRPr="00426589">
        <w:rPr>
          <w:rFonts w:ascii="Times New Roman" w:hAnsi="Times New Roman" w:cs="Times New Roman"/>
          <w:sz w:val="28"/>
          <w:szCs w:val="28"/>
        </w:rPr>
        <w:t>д. 21 корп. 2, д. 22/25, д. 23/9,</w:t>
      </w:r>
      <w:r w:rsidRPr="00925569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корп.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1, 2, д. 24 корп. 1, д. 25 корп. 1, 2, 3, 4, д. 26 корп. 1, 2, 3, 4, 5, 6, д.</w:t>
      </w:r>
      <w:r>
        <w:rPr>
          <w:rFonts w:ascii="Times New Roman" w:hAnsi="Times New Roman" w:cs="Times New Roman"/>
          <w:sz w:val="28"/>
          <w:szCs w:val="28"/>
        </w:rPr>
        <w:t> 27, д. </w:t>
      </w:r>
      <w:r w:rsidRPr="00925569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 xml:space="preserve">корп. 3, 4, д. 28 корп. 1, 2, 4, 5, д. 29, д. 29а, д. 30 корп. 1, 2, 3, 4, 5, </w:t>
      </w:r>
      <w:r>
        <w:rPr>
          <w:rFonts w:ascii="Times New Roman" w:hAnsi="Times New Roman" w:cs="Times New Roman"/>
          <w:sz w:val="28"/>
          <w:szCs w:val="28"/>
        </w:rPr>
        <w:t>д. </w:t>
      </w:r>
      <w:r w:rsidRPr="00925569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корп. 1, 2, д. 32а, д. 32б, д. 33, д. 34/11, д. 34 корп. 2, д. 36, д.</w:t>
      </w:r>
      <w:r>
        <w:rPr>
          <w:rFonts w:ascii="Times New Roman" w:hAnsi="Times New Roman" w:cs="Times New Roman"/>
          <w:sz w:val="28"/>
          <w:szCs w:val="28"/>
        </w:rPr>
        <w:t> 38, д. </w:t>
      </w:r>
      <w:r w:rsidRPr="00925569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корп. 1, 2, 3, 4, д. 42, д. 42 корп. 2, д. 44, д. 44/20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EF16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B65FE7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Дальняя;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Загородная;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Зелинского, д. 8, д. 10, д. 11, д. 12, д. 14,</w:t>
      </w:r>
      <w:r w:rsidRPr="00944816">
        <w:rPr>
          <w:rFonts w:ascii="Times New Roman" w:hAnsi="Times New Roman" w:cs="Times New Roman"/>
          <w:sz w:val="28"/>
          <w:szCs w:val="28"/>
        </w:rPr>
        <w:t xml:space="preserve"> </w:t>
      </w:r>
      <w:r w:rsidRPr="00925569">
        <w:rPr>
          <w:rFonts w:ascii="Times New Roman" w:hAnsi="Times New Roman" w:cs="Times New Roman"/>
          <w:sz w:val="28"/>
          <w:szCs w:val="28"/>
        </w:rPr>
        <w:t>д. 15, д. 16, д. 17 корп. 1, 2, 3,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19 корп. 1, 2, д. 21, д. 22 корп. 1, 2, д. 23, д. 24, д. 24а, д. 25 корп. 1, д. 26,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27 корп. 1, 2, 3, д. 28, д. 29, д. 30, д. 31, д. 31 корп. 2, д. 33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Кочетова, д. 19, д. 21, д. 23, д. 23 корп. 2, д. 24, д. 25, д. 26,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корп. 1, д. 27, д. 28, д. 29 корп. 1, 2, 3, 4, 5, д. 30, д. 30 корп. 1, 2, 3, 4, д. 31,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корп.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 xml:space="preserve">2, д. 32, д. 33/17, д. 33 корп. 2, д. 35 корп. 1, 2, 3, 4, 5,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925569">
        <w:rPr>
          <w:rFonts w:ascii="Times New Roman" w:hAnsi="Times New Roman" w:cs="Times New Roman"/>
          <w:sz w:val="28"/>
          <w:szCs w:val="28"/>
        </w:rPr>
        <w:t>36 корп. 1</w:t>
      </w:r>
      <w:r w:rsidRPr="00925569">
        <w:rPr>
          <w:color w:val="000000"/>
          <w:sz w:val="28"/>
          <w:szCs w:val="28"/>
        </w:rPr>
        <w:t xml:space="preserve">, </w:t>
      </w:r>
      <w:r w:rsidRPr="00925569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 xml:space="preserve">37 корп. 1, д. 39, д. 41, д. 43 корп. 2, 3, д. 45 корп. 1, 2, </w:t>
      </w:r>
      <w:r>
        <w:rPr>
          <w:rFonts w:ascii="Times New Roman" w:hAnsi="Times New Roman" w:cs="Times New Roman"/>
          <w:sz w:val="28"/>
          <w:szCs w:val="28"/>
        </w:rPr>
        <w:t>д. </w:t>
      </w:r>
      <w:r w:rsidRPr="00925569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Линейная;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Ломоносова, д. 8/1, д. 10, д. 12, д. 14/20, д. 16/13, д. 18 корп. 1, 2, 3, 4,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 xml:space="preserve">19/19, д. 20 корп. 1, 2, д. 21, д. 22а, д. 23/18, д. 24/1, д. 25, д. 25а, </w:t>
      </w:r>
      <w:r>
        <w:rPr>
          <w:rFonts w:ascii="Times New Roman" w:hAnsi="Times New Roman" w:cs="Times New Roman"/>
          <w:sz w:val="28"/>
          <w:szCs w:val="28"/>
        </w:rPr>
        <w:t>д. </w:t>
      </w:r>
      <w:r w:rsidRPr="00925569">
        <w:rPr>
          <w:rFonts w:ascii="Times New Roman" w:hAnsi="Times New Roman" w:cs="Times New Roman"/>
          <w:sz w:val="28"/>
          <w:szCs w:val="28"/>
        </w:rPr>
        <w:t>26, д. 27, д. 28, д. 30, д. 32, д. 32 корп. 1, 2, д. 34, д. 36</w:t>
      </w:r>
      <w:r w:rsidRPr="003A3520">
        <w:rPr>
          <w:rFonts w:ascii="Times New Roman" w:hAnsi="Times New Roman" w:cs="Times New Roman"/>
          <w:sz w:val="28"/>
          <w:szCs w:val="28"/>
        </w:rPr>
        <w:t>, д. 37;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Морозовская;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 xml:space="preserve">Нехинская, д. 1, д. 1а, д. 10, д. 22 корп. 1, 2, 3, д. 26, д. 26 корп. 2, 3, д. 28, </w:t>
      </w:r>
      <w:r w:rsidRPr="00426589">
        <w:rPr>
          <w:rFonts w:ascii="Times New Roman" w:hAnsi="Times New Roman" w:cs="Times New Roman"/>
          <w:sz w:val="28"/>
          <w:szCs w:val="28"/>
        </w:rPr>
        <w:t>д. 30/32,</w:t>
      </w:r>
      <w:r w:rsidRPr="00EF16BD">
        <w:rPr>
          <w:rFonts w:ascii="Times New Roman" w:hAnsi="Times New Roman" w:cs="Times New Roman"/>
          <w:sz w:val="28"/>
          <w:szCs w:val="28"/>
        </w:rPr>
        <w:t xml:space="preserve"> </w:t>
      </w:r>
      <w:r w:rsidRPr="00426589">
        <w:rPr>
          <w:rFonts w:ascii="Times New Roman" w:hAnsi="Times New Roman" w:cs="Times New Roman"/>
          <w:sz w:val="28"/>
          <w:szCs w:val="28"/>
        </w:rPr>
        <w:t>д. 30а, д. 32, д. 32 корп. 1, 2, д. 34, д. 34 корп. 1, 2, д. 37, д. 38/2,</w:t>
      </w:r>
      <w:r w:rsidRPr="00925569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25569">
        <w:rPr>
          <w:rFonts w:ascii="Times New Roman" w:hAnsi="Times New Roman" w:cs="Times New Roman"/>
          <w:sz w:val="28"/>
          <w:szCs w:val="28"/>
        </w:rPr>
        <w:t>40/1, д. 41, д. 43, д. 45/8, д. 46, д. 46а, д. 48, д. 51, д. 52, д. 55, дома 57 - 128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Полевая;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Свободы, д. 1/8, д. 3, д. 3а, д. 5, д. 7, д. 9, д. 9а, д. 11, д. 11а, д. 13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Химиков, д. 13, д. 13а, д. 13 корп. 1, д. 15, д. 15 корп. 2, д. 17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Default="00235034" w:rsidP="001C3C9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Целинная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EF16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бульвар Юности;</w:t>
      </w:r>
    </w:p>
    <w:p w:rsidR="00235034" w:rsidRPr="00925569" w:rsidRDefault="00235034" w:rsidP="00EF16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Полевой переулок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925569" w:rsidRDefault="00235034" w:rsidP="00EF16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5569">
        <w:rPr>
          <w:rFonts w:ascii="Times New Roman" w:hAnsi="Times New Roman" w:cs="Times New Roman"/>
          <w:sz w:val="28"/>
          <w:szCs w:val="28"/>
        </w:rPr>
        <w:t>потр</w:t>
      </w:r>
      <w:r>
        <w:rPr>
          <w:rFonts w:ascii="Times New Roman" w:hAnsi="Times New Roman" w:cs="Times New Roman"/>
          <w:sz w:val="28"/>
          <w:szCs w:val="28"/>
        </w:rPr>
        <w:t>ебительское общество садоводов «</w:t>
      </w:r>
      <w:r w:rsidRPr="00925569">
        <w:rPr>
          <w:rFonts w:ascii="Times New Roman" w:hAnsi="Times New Roman" w:cs="Times New Roman"/>
          <w:sz w:val="28"/>
          <w:szCs w:val="28"/>
        </w:rPr>
        <w:t>Ракита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5569">
        <w:rPr>
          <w:rFonts w:ascii="Times New Roman" w:hAnsi="Times New Roman" w:cs="Times New Roman"/>
          <w:sz w:val="28"/>
          <w:szCs w:val="28"/>
        </w:rPr>
        <w:t>.</w:t>
      </w:r>
    </w:p>
    <w:p w:rsidR="00235034" w:rsidRDefault="00235034" w:rsidP="00D801DC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- 31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868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7</w:t>
      </w:r>
    </w:p>
    <w:p w:rsidR="00235034" w:rsidRDefault="00235034" w:rsidP="00CB0BD4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округа входит часть территории г. Великий Новгород:</w:t>
      </w:r>
    </w:p>
    <w:p w:rsidR="00235034" w:rsidRDefault="00235034" w:rsidP="00044E58">
      <w:pPr>
        <w:tabs>
          <w:tab w:val="left" w:pos="0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проспекты:</w:t>
      </w:r>
    </w:p>
    <w:p w:rsidR="00235034" w:rsidRDefault="00235034" w:rsidP="00044E58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6243E">
        <w:rPr>
          <w:sz w:val="28"/>
          <w:szCs w:val="28"/>
        </w:rPr>
        <w:t>Александра Корсунова, д. 34, д. 34а, д. 34б, д. 34в, д. 34г, д.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>36</w:t>
      </w:r>
      <w:r>
        <w:rPr>
          <w:sz w:val="28"/>
          <w:szCs w:val="28"/>
          <w:lang w:val="en-US"/>
        </w:rPr>
        <w:t> </w:t>
      </w:r>
      <w:r w:rsidRPr="00D6243E">
        <w:rPr>
          <w:sz w:val="28"/>
          <w:szCs w:val="28"/>
        </w:rPr>
        <w:t xml:space="preserve">корп. 1, 2, 3, 4, 5, 6, 7, д. 38, д. 38 корп. </w:t>
      </w:r>
      <w:r>
        <w:rPr>
          <w:sz w:val="28"/>
          <w:szCs w:val="28"/>
        </w:rPr>
        <w:t>2, 3, 4, 5, 6, 7, д. 40а, д. </w:t>
      </w:r>
      <w:r w:rsidRPr="00D6243E">
        <w:rPr>
          <w:sz w:val="28"/>
          <w:szCs w:val="28"/>
        </w:rPr>
        <w:t>40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>корп.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 xml:space="preserve">1, 2, 3, 4, 5, 6, 7, </w:t>
      </w:r>
      <w:r>
        <w:rPr>
          <w:sz w:val="28"/>
          <w:szCs w:val="28"/>
        </w:rPr>
        <w:t>д  </w:t>
      </w:r>
      <w:r w:rsidRPr="00D6243E">
        <w:rPr>
          <w:sz w:val="28"/>
          <w:szCs w:val="28"/>
        </w:rPr>
        <w:t>41/2, д. 42, д. 42 корп. 2, 3, д. 47, д. 47 корп. 2, 3, д. 48, д. 49, д. 50, д.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>50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>корп.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>2, д. 51, д. 51 корп. 2</w:t>
      </w:r>
      <w:r>
        <w:rPr>
          <w:sz w:val="28"/>
          <w:szCs w:val="28"/>
        </w:rPr>
        <w:t>,</w:t>
      </w:r>
      <w:r w:rsidRPr="00D6243E">
        <w:rPr>
          <w:sz w:val="28"/>
          <w:szCs w:val="28"/>
        </w:rPr>
        <w:t xml:space="preserve"> д. 52, д. 53/1, </w:t>
      </w:r>
      <w:r>
        <w:rPr>
          <w:sz w:val="28"/>
          <w:szCs w:val="28"/>
        </w:rPr>
        <w:t xml:space="preserve">д. 54, </w:t>
      </w:r>
      <w:r w:rsidRPr="00D6243E">
        <w:rPr>
          <w:sz w:val="28"/>
          <w:szCs w:val="28"/>
        </w:rPr>
        <w:t>д.</w:t>
      </w:r>
      <w:r>
        <w:rPr>
          <w:sz w:val="28"/>
          <w:szCs w:val="28"/>
        </w:rPr>
        <w:t> </w:t>
      </w:r>
      <w:r w:rsidRPr="00D6243E">
        <w:rPr>
          <w:sz w:val="28"/>
          <w:szCs w:val="28"/>
        </w:rPr>
        <w:t xml:space="preserve">55/2, </w:t>
      </w:r>
      <w:r>
        <w:rPr>
          <w:sz w:val="28"/>
          <w:szCs w:val="28"/>
        </w:rPr>
        <w:t xml:space="preserve">д. 56, </w:t>
      </w:r>
      <w:r w:rsidRPr="00D6243E">
        <w:rPr>
          <w:sz w:val="28"/>
          <w:szCs w:val="28"/>
        </w:rPr>
        <w:t>д. 57</w:t>
      </w:r>
      <w:r>
        <w:rPr>
          <w:sz w:val="28"/>
          <w:szCs w:val="28"/>
        </w:rPr>
        <w:t>, д. </w:t>
      </w:r>
      <w:r w:rsidRPr="00D6243E">
        <w:rPr>
          <w:sz w:val="28"/>
          <w:szCs w:val="28"/>
        </w:rPr>
        <w:t>58, д. 58 корп. 1</w:t>
      </w:r>
      <w:r>
        <w:rPr>
          <w:sz w:val="28"/>
          <w:szCs w:val="28"/>
        </w:rPr>
        <w:t>;</w:t>
      </w:r>
    </w:p>
    <w:p w:rsidR="00235034" w:rsidRPr="00D6243E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43E">
        <w:rPr>
          <w:rFonts w:ascii="Times New Roman" w:hAnsi="Times New Roman" w:cs="Times New Roman"/>
          <w:sz w:val="28"/>
          <w:szCs w:val="28"/>
        </w:rPr>
        <w:t>Мира, д. 2а, д. 4, д. 6, д. 6 корп. 2, д. 7, д. 7 корп. 2, д. 8, д. 9, д. 10,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12,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корп. 2, д. 14/12, д. 16/21, д. 18, д. 20/38, д. 20 корп. 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D6243E" w:rsidRDefault="00235034" w:rsidP="00044E5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6243E"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43E">
        <w:rPr>
          <w:rFonts w:ascii="Times New Roman" w:hAnsi="Times New Roman" w:cs="Times New Roman"/>
          <w:sz w:val="28"/>
          <w:szCs w:val="28"/>
        </w:rPr>
        <w:t>Зелинского, д. 32 корп. 1, 2, д. 34 корп. 1, 2, д. 40 корп. 1, 2, д. 42,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44/17, д. 48 корп. 1, 2, 3, д. 50, д. 50 корп. 1, д. 52 корп. 1, 2, д. 54/19;</w:t>
      </w:r>
    </w:p>
    <w:p w:rsidR="00235034" w:rsidRPr="00D6243E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43E">
        <w:rPr>
          <w:rFonts w:ascii="Times New Roman" w:hAnsi="Times New Roman" w:cs="Times New Roman"/>
          <w:sz w:val="28"/>
          <w:szCs w:val="28"/>
        </w:rPr>
        <w:t>Зоотехническая;</w:t>
      </w:r>
    </w:p>
    <w:p w:rsidR="00235034" w:rsidRPr="00D6243E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Коровникова;</w:t>
      </w:r>
    </w:p>
    <w:p w:rsidR="00235034" w:rsidRPr="00D6243E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43E">
        <w:rPr>
          <w:rFonts w:ascii="Times New Roman" w:hAnsi="Times New Roman" w:cs="Times New Roman"/>
          <w:sz w:val="28"/>
          <w:szCs w:val="28"/>
        </w:rPr>
        <w:t>Кочетова, д. 1, д. 2, д. 2 корп. 2, д. 3, д. 4, д. 4 корп. 2, д. 5, д. 6,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корп.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1, 2, 3, 4, д. 7, д. 8, д. 8 корп. 1, 2, 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243E">
        <w:rPr>
          <w:rFonts w:ascii="Times New Roman" w:hAnsi="Times New Roman" w:cs="Times New Roman"/>
          <w:sz w:val="28"/>
          <w:szCs w:val="28"/>
        </w:rPr>
        <w:t xml:space="preserve"> д. 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243E">
        <w:rPr>
          <w:rFonts w:ascii="Times New Roman" w:hAnsi="Times New Roman" w:cs="Times New Roman"/>
          <w:sz w:val="28"/>
          <w:szCs w:val="28"/>
        </w:rPr>
        <w:t xml:space="preserve"> д. 10, д. 10 корп. 1, 2, 3, </w:t>
      </w:r>
      <w:r w:rsidRPr="00936B81">
        <w:rPr>
          <w:rFonts w:ascii="Times New Roman" w:hAnsi="Times New Roman" w:cs="Times New Roman"/>
          <w:sz w:val="28"/>
          <w:szCs w:val="28"/>
        </w:rPr>
        <w:t>д. 12, д. 12 корп. 2, 4, д. 13/31, д. 14 корп. 1, 2, 3, д. 15 корп. 1, д. 16/46,</w:t>
      </w:r>
      <w:r w:rsidRPr="00D6243E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243E">
        <w:rPr>
          <w:rFonts w:ascii="Times New Roman" w:hAnsi="Times New Roman" w:cs="Times New Roman"/>
          <w:sz w:val="28"/>
          <w:szCs w:val="28"/>
        </w:rPr>
        <w:t>корп. 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D6243E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Лужская;</w:t>
      </w:r>
    </w:p>
    <w:p w:rsidR="00235034" w:rsidRPr="00D6243E" w:rsidRDefault="00235034" w:rsidP="00044E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43E">
        <w:rPr>
          <w:rFonts w:ascii="Times New Roman" w:hAnsi="Times New Roman" w:cs="Times New Roman"/>
          <w:sz w:val="28"/>
          <w:szCs w:val="28"/>
        </w:rPr>
        <w:t>Свободы, д. 14, д. 14 корп. 2, 3, д. 15, д. 15 корп. 1, 2, д. 16/11, д. 23, д. 25, д. 25 корп. 2, 3, д. 27 корп. 1, 2, 3, д. 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034" w:rsidRDefault="00235034" w:rsidP="00D801DC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- 31 333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8</w:t>
      </w:r>
    </w:p>
    <w:p w:rsidR="00235034" w:rsidRDefault="00235034" w:rsidP="00DD79B3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округа входит часть территории г. Великий Новгород: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Сырковское шоссе, д. 2, д. 4, д. 6;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проспекты:</w:t>
      </w:r>
    </w:p>
    <w:p w:rsidR="00235034" w:rsidRPr="00BD4D23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Александра Корсунова, д. 1, д. 3, д. 5, д. 7, д. 9, д. 11, д. 13а, д. 14, д. 14а, д. 17, д. 18, д. 19а, д. 19б, д. 21/1, д. 21а, д. 23/2а, д. 25, д. 26, д. 26а, д. 27,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28, д. 28а, д. 29 корп. 1, 2, 3, д. 30, д. 30а, д. 31, д. 32, д. 32а,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32б,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корп. 3,</w:t>
      </w:r>
      <w:r w:rsidRPr="00BD4D23">
        <w:rPr>
          <w:rFonts w:ascii="Times New Roman" w:hAnsi="Times New Roman" w:cs="Times New Roman"/>
          <w:sz w:val="28"/>
          <w:szCs w:val="28"/>
        </w:rPr>
        <w:t xml:space="preserve"> </w:t>
      </w:r>
      <w:r w:rsidRPr="002A1C27">
        <w:rPr>
          <w:rFonts w:ascii="Times New Roman" w:hAnsi="Times New Roman" w:cs="Times New Roman"/>
          <w:sz w:val="28"/>
          <w:szCs w:val="28"/>
        </w:rPr>
        <w:t xml:space="preserve">д. 33, д. </w:t>
      </w:r>
      <w:r>
        <w:rPr>
          <w:rFonts w:ascii="Times New Roman" w:hAnsi="Times New Roman" w:cs="Times New Roman"/>
          <w:sz w:val="28"/>
          <w:szCs w:val="28"/>
        </w:rPr>
        <w:t>35 корп. 1, 2, 3, д. 37, д. 39;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Мира, д. 1, д. 3 корп. 1, 2, 3, 4, д. 5/10;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2-я Сенная;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 xml:space="preserve">3-я Сенная; 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Большая Санкт-Петербургская, д. 24, д. 24 корп. 2, д. 25, д. 25а, д. 26,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27, д. 27а, д.</w:t>
      </w:r>
      <w:r w:rsidRPr="002A1C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28, д. 28 корп. 1, 2, 3, 4, д. 29/1, д. 30, д. 32, д. 33, д. 34, д. 35, д. 39, д. 41, д. 42, д. 43, д.</w:t>
      </w:r>
      <w:r w:rsidRPr="002A1C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44, д. 46, д. 51, д. 59, д. 60, д. 61, д. 62, д. 64, д. 73,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74, д. 76, д. 80, д. 81, д. 82, д. 83, д. 84, д. 85, д. 86, д. 88, д. 89а, д. 90,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корп. 1, д. 91, д. 93, д. 94, д. 95/1, д. 96 корп. 1, 2, д. 97/2, д. 98а, д. 99,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101, д. 102, д. 103, д. 104, д. 106, д. 106 корп. 1, 2, 4, 5, д. 108,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108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корп.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3, 5, 7, д. 110, д. 112, д. 114, д. 116, д. 118 корп. 2, 3, д. 120,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120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корп. 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122, д.</w:t>
      </w:r>
      <w:r w:rsidRPr="002A1C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124, д. 124а, д. 124б, д. 124 корп. 1, 2, д. 126, д. 130,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132, д. 134;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Великая, д. 18, д. 20, д. 22, д. 23;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Германа, д. 19, д. 21, д. 23, д. 24, д. 25, д. 26, д. 26 корп. 1, д. 27, д. 28,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29, д. 29а, д.</w:t>
      </w:r>
      <w:r w:rsidRPr="002A1C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30, д. 31, д. 32, д. 33, д. 34;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Зелинского, д. 2, д. 4 корп. 1, 2, д. 6;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 xml:space="preserve">Кооперативная; 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Космонавтов, дома 2 - 16, д. 18/1, д. 20 корп. 2;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Ломоносова, д. 2, д. 3 корп. 1, 2, 3, 4, д. 4, д. 4а, д. 5, д. 5а, д. 6/2, д. 6а,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7, д. 7а, д. 9, д. 9а, д. 9б, д. 11, д. 13, д. 15;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Менделеева;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Новолучанская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1C27">
        <w:rPr>
          <w:rFonts w:ascii="Times New Roman" w:hAnsi="Times New Roman" w:cs="Times New Roman"/>
          <w:sz w:val="28"/>
          <w:szCs w:val="28"/>
        </w:rPr>
        <w:t xml:space="preserve"> дома 28 - 42</w:t>
      </w:r>
      <w:r w:rsidRPr="007127F4">
        <w:rPr>
          <w:rFonts w:ascii="Times New Roman" w:hAnsi="Times New Roman" w:cs="Times New Roman"/>
          <w:sz w:val="28"/>
          <w:szCs w:val="28"/>
        </w:rPr>
        <w:t xml:space="preserve"> (</w:t>
      </w:r>
      <w:r w:rsidRPr="002A1C27">
        <w:rPr>
          <w:rFonts w:ascii="Times New Roman" w:hAnsi="Times New Roman" w:cs="Times New Roman"/>
          <w:sz w:val="28"/>
          <w:szCs w:val="28"/>
        </w:rPr>
        <w:t xml:space="preserve">четная сторона); 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Павла Левитта</w:t>
      </w:r>
      <w:r w:rsidRPr="002A1C2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 xml:space="preserve">Промышленная; 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Рабочая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1C27">
        <w:rPr>
          <w:rFonts w:ascii="Times New Roman" w:hAnsi="Times New Roman" w:cs="Times New Roman"/>
          <w:sz w:val="28"/>
          <w:szCs w:val="28"/>
        </w:rPr>
        <w:t xml:space="preserve"> дома 2 </w:t>
      </w:r>
      <w:r w:rsidRPr="007127F4">
        <w:rPr>
          <w:rFonts w:ascii="Times New Roman" w:hAnsi="Times New Roman" w:cs="Times New Roman"/>
          <w:sz w:val="28"/>
          <w:szCs w:val="28"/>
        </w:rPr>
        <w:t>-</w:t>
      </w:r>
      <w:r w:rsidRPr="002A1C27">
        <w:rPr>
          <w:rFonts w:ascii="Times New Roman" w:hAnsi="Times New Roman" w:cs="Times New Roman"/>
          <w:sz w:val="28"/>
          <w:szCs w:val="28"/>
        </w:rPr>
        <w:t xml:space="preserve"> 32</w:t>
      </w:r>
      <w:r w:rsidRPr="007127F4">
        <w:rPr>
          <w:rFonts w:ascii="Times New Roman" w:hAnsi="Times New Roman" w:cs="Times New Roman"/>
          <w:sz w:val="28"/>
          <w:szCs w:val="28"/>
        </w:rPr>
        <w:t xml:space="preserve"> (</w:t>
      </w:r>
      <w:r w:rsidRPr="002A1C27">
        <w:rPr>
          <w:rFonts w:ascii="Times New Roman" w:hAnsi="Times New Roman" w:cs="Times New Roman"/>
          <w:sz w:val="28"/>
          <w:szCs w:val="28"/>
        </w:rPr>
        <w:t>четная сторона);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Радистов, д. 1/11, д. 21, д. 23, д. 23а, д. 25, д. 27, д. 29, д. 31, д. 33,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35/13;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 xml:space="preserve">Радищева; 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Саши Устинова</w:t>
      </w:r>
      <w:r w:rsidRPr="002A1C2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Свободы, д. 2/6, д. 4, д. 4 корп. 2, д. 6, д. 6 корп. 2, д. 8, д. 10/5, д. 17;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Сенная;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Химиков, д. 2, д. 4, д. 5, д. 6, д. 7, д. 8, д. 9, д. 10, д. 11, д. 12, д. 12а,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корп. 1, 2;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Черепичная;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Чудовская</w:t>
      </w:r>
      <w:r w:rsidRPr="002A1C2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Щусева, д. 2, д. 2 корп. 1, 2, д. 3а, д. 4 корп. 1, 2, 3, д. 7, д. 7 корп. 1, 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8 корп. 1, 2, 3, 4, 5, д. 9 корп. 1, 4, д. 10 корп. 1, 2, 3, д. 11, д. 11 корп. 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A1C27">
        <w:rPr>
          <w:rFonts w:ascii="Times New Roman" w:hAnsi="Times New Roman" w:cs="Times New Roman"/>
          <w:sz w:val="28"/>
          <w:szCs w:val="28"/>
        </w:rPr>
        <w:t>12 корп. 1, 2, 3;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набережные: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реки Гзень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1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дома </w:t>
      </w:r>
      <w:r w:rsidRPr="002A1C27">
        <w:rPr>
          <w:rFonts w:ascii="Times New Roman" w:hAnsi="Times New Roman" w:cs="Times New Roman"/>
          <w:sz w:val="28"/>
          <w:szCs w:val="28"/>
        </w:rPr>
        <w:t>нечетн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1C27">
        <w:rPr>
          <w:rFonts w:ascii="Times New Roman" w:hAnsi="Times New Roman" w:cs="Times New Roman"/>
          <w:sz w:val="28"/>
          <w:szCs w:val="28"/>
        </w:rPr>
        <w:t xml:space="preserve"> сторон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A1C2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Колмовская</w:t>
      </w:r>
      <w:r w:rsidRPr="002A1C2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переулки: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Базовый;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Кирпичный;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Промышленный;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Рабочий;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проезды: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Радистов;</w:t>
      </w:r>
    </w:p>
    <w:p w:rsidR="00235034" w:rsidRPr="002A1C2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Технический;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площадь Строителей;</w:t>
      </w:r>
    </w:p>
    <w:p w:rsidR="00235034" w:rsidRPr="002A1C2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A1C27">
        <w:rPr>
          <w:rFonts w:ascii="Times New Roman" w:hAnsi="Times New Roman" w:cs="Times New Roman"/>
          <w:sz w:val="28"/>
          <w:szCs w:val="28"/>
        </w:rPr>
        <w:t>сквер на Гзени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034" w:rsidRDefault="00235034" w:rsidP="00D801DC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- 30 141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9</w:t>
      </w:r>
    </w:p>
    <w:p w:rsidR="00235034" w:rsidRDefault="00235034" w:rsidP="00D5788E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округа входит часть территории г. Великий Новгород:</w:t>
      </w:r>
    </w:p>
    <w:p w:rsidR="00235034" w:rsidRPr="00A426F1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20 Января;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Алексея Царёва;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Андреевская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Антониевская;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Балтийская;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Большая Московская, д. 17/11, д. 19, д. 21/6, д. 21а, д. 23/7, д. 25, д. 29/10, д. 31/7, д. 33, д. 35/10, д. 37/9, д. 39, д. 39а, д. 45, д. 46/13, д. 47, д. 48, д. 49,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49 корп. 2, 3,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50/8, д. 52/9, д. 53 корп. 1, 2, 3, д. 54, д. 54а, д. 55, д. 56/12, д. 58/9, д. 59,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59 корп. 2, д. 60, д. 61, д. 61 корп. 1, д. 62, д. 63 корп. 1,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64/11,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корп. 2, д. 66, д. 66а, д. 67, д. 68, д. 68а, д. 70, д. 73, д. 74, д. 76, д. 78,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80,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82/2, д. 84/1, д. 86, д. 88, д. 92, д. 94, д. 96, д. 98/19, д. 98а, д.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100, д. 104, д. 104 корп. 1, 2, д. 106, д. 108, д. 108 корп. 1, д. 110/2,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112,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112а, д. 114 корп. 1, 2, 3, 4, д. 116/2, д. 120 корп. 1, 2, д. 122,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122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93D57">
        <w:rPr>
          <w:rFonts w:ascii="Times New Roman" w:hAnsi="Times New Roman" w:cs="Times New Roman"/>
          <w:sz w:val="28"/>
          <w:szCs w:val="28"/>
        </w:rPr>
        <w:t>корп. 1, 2, 3, д. 124 корп. 1, 2, 3;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Валдайская;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Вечевая;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Воинов-интернационалистов;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Ворошилова;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Восточная;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 xml:space="preserve">Герасименко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3D57">
        <w:rPr>
          <w:rFonts w:ascii="Times New Roman" w:hAnsi="Times New Roman" w:cs="Times New Roman"/>
          <w:sz w:val="28"/>
          <w:szCs w:val="28"/>
        </w:rPr>
        <w:t xml:space="preserve"> Маницына;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Деревяницкая;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Державина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Донецкая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Заставная;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Королёва;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Лёни Голикова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Маловишерская;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Молотковская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Народная;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Нижегородская;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Новосёлов;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Панкратова, дома 34 - 44;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Пестовская;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Рахманинова;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Связи;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Советской Армии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Совхозная;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Спасателей;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Текстильщиков;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Т.Фрунзе - Оловянка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Фёдоровский Ручей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3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дома </w:t>
      </w:r>
      <w:r w:rsidRPr="00D93D57">
        <w:rPr>
          <w:rFonts w:ascii="Times New Roman" w:hAnsi="Times New Roman" w:cs="Times New Roman"/>
          <w:sz w:val="28"/>
          <w:szCs w:val="28"/>
        </w:rPr>
        <w:t>нечетн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93D57">
        <w:rPr>
          <w:rFonts w:ascii="Times New Roman" w:hAnsi="Times New Roman" w:cs="Times New Roman"/>
          <w:sz w:val="28"/>
          <w:szCs w:val="28"/>
        </w:rPr>
        <w:t xml:space="preserve"> сторон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Хутынская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 xml:space="preserve">Черемнова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93D57">
        <w:rPr>
          <w:rFonts w:ascii="Times New Roman" w:hAnsi="Times New Roman" w:cs="Times New Roman"/>
          <w:sz w:val="28"/>
          <w:szCs w:val="28"/>
        </w:rPr>
        <w:t xml:space="preserve"> Конюхова;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Щитная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Якова Павлова;</w:t>
      </w:r>
    </w:p>
    <w:p w:rsidR="00235034" w:rsidRPr="00D93D5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еулки: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Антониевский;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Деревяницкий;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Донецкий;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Загородный;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Заречный;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Зелёный;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Красный;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Ладожский;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Луговой;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Маловишерский;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Никитин;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Новоселицкий;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Онежский;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Парковый;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Садовый;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Совхозный;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Стрелковый;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Хутынский;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Школьный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проезды: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Заводской;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Лёни Голикова;</w:t>
      </w:r>
    </w:p>
    <w:p w:rsidR="00235034" w:rsidRPr="00D93D57" w:rsidRDefault="00235034" w:rsidP="00A426F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Хутынский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набережная Александра Невского, д. 25, д. 26, д. 27, д. 28, д. 29, д. 30/2, д. 31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бульвар </w:t>
      </w:r>
      <w:r w:rsidRPr="00D93D57">
        <w:rPr>
          <w:rFonts w:ascii="Times New Roman" w:hAnsi="Times New Roman" w:cs="Times New Roman"/>
          <w:sz w:val="28"/>
          <w:szCs w:val="28"/>
        </w:rPr>
        <w:t>Лён</w:t>
      </w:r>
      <w:r>
        <w:rPr>
          <w:rFonts w:ascii="Times New Roman" w:hAnsi="Times New Roman" w:cs="Times New Roman"/>
          <w:sz w:val="28"/>
          <w:szCs w:val="28"/>
        </w:rPr>
        <w:t>и Голикова</w:t>
      </w:r>
      <w:r w:rsidRPr="00D93D57">
        <w:rPr>
          <w:rFonts w:ascii="Times New Roman" w:hAnsi="Times New Roman" w:cs="Times New Roman"/>
          <w:sz w:val="28"/>
          <w:szCs w:val="28"/>
        </w:rPr>
        <w:t>;</w:t>
      </w:r>
    </w:p>
    <w:p w:rsidR="00235034" w:rsidRPr="00D93D5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«30 лет Октября»;</w:t>
      </w:r>
    </w:p>
    <w:p w:rsidR="00235034" w:rsidRPr="00D93D57" w:rsidRDefault="00235034" w:rsidP="00A426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93D57">
        <w:rPr>
          <w:rFonts w:ascii="Times New Roman" w:hAnsi="Times New Roman" w:cs="Times New Roman"/>
          <w:sz w:val="28"/>
          <w:szCs w:val="28"/>
        </w:rPr>
        <w:t>Антоново.</w:t>
      </w:r>
    </w:p>
    <w:p w:rsidR="00235034" w:rsidRDefault="00235034" w:rsidP="00D5788E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- 31 783 чел.</w:t>
      </w:r>
    </w:p>
    <w:p w:rsidR="00235034" w:rsidRDefault="00235034" w:rsidP="00985EAB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10</w:t>
      </w:r>
    </w:p>
    <w:p w:rsidR="00235034" w:rsidRDefault="00235034" w:rsidP="00985EAB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 округа входят:</w:t>
      </w:r>
    </w:p>
    <w:p w:rsidR="00235034" w:rsidRDefault="00235034" w:rsidP="00985EAB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 w:rsidRPr="00272DF6">
        <w:rPr>
          <w:sz w:val="28"/>
          <w:szCs w:val="28"/>
        </w:rPr>
        <w:t>Пролетарское</w:t>
      </w:r>
      <w:r>
        <w:rPr>
          <w:sz w:val="28"/>
          <w:szCs w:val="28"/>
        </w:rPr>
        <w:t xml:space="preserve"> городское поселение,</w:t>
      </w:r>
      <w:r w:rsidRPr="00272DF6">
        <w:rPr>
          <w:sz w:val="28"/>
          <w:szCs w:val="28"/>
        </w:rPr>
        <w:t xml:space="preserve"> Бронницкое</w:t>
      </w:r>
      <w:r>
        <w:rPr>
          <w:sz w:val="28"/>
          <w:szCs w:val="28"/>
        </w:rPr>
        <w:t>,</w:t>
      </w:r>
      <w:r w:rsidRPr="00272DF6">
        <w:rPr>
          <w:sz w:val="28"/>
          <w:szCs w:val="28"/>
        </w:rPr>
        <w:t xml:space="preserve"> Савинское </w:t>
      </w:r>
      <w:r>
        <w:rPr>
          <w:sz w:val="28"/>
          <w:szCs w:val="28"/>
        </w:rPr>
        <w:t>и</w:t>
      </w:r>
      <w:r w:rsidRPr="00272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Трубичинское </w:t>
      </w:r>
      <w:r w:rsidRPr="00272DF6">
        <w:rPr>
          <w:sz w:val="28"/>
          <w:szCs w:val="28"/>
        </w:rPr>
        <w:t>сельск</w:t>
      </w:r>
      <w:r>
        <w:rPr>
          <w:sz w:val="28"/>
          <w:szCs w:val="28"/>
        </w:rPr>
        <w:t>ие поселения</w:t>
      </w:r>
      <w:r w:rsidRPr="00272DF6">
        <w:rPr>
          <w:sz w:val="28"/>
          <w:szCs w:val="28"/>
        </w:rPr>
        <w:t xml:space="preserve"> Новгородск</w:t>
      </w:r>
      <w:r>
        <w:rPr>
          <w:sz w:val="28"/>
          <w:szCs w:val="28"/>
        </w:rPr>
        <w:t>ого</w:t>
      </w:r>
      <w:r w:rsidRPr="00272DF6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а;</w:t>
      </w:r>
    </w:p>
    <w:p w:rsidR="00235034" w:rsidRPr="006B0A95" w:rsidRDefault="00235034" w:rsidP="00985EAB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часть территории г. Великий Новгород: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 xml:space="preserve">шоссе: 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Лужское;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 xml:space="preserve">Сырковское,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24401A">
        <w:rPr>
          <w:rFonts w:ascii="Times New Roman" w:hAnsi="Times New Roman" w:cs="Times New Roman"/>
          <w:sz w:val="28"/>
          <w:szCs w:val="28"/>
        </w:rPr>
        <w:t xml:space="preserve"> 8 - 38;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проспект Александра Корсунова, д. 2, д. 8, д. 10, д. 12, д. 12а, д. 12б, д. 12г;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улицы: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Александровская;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Армейская;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Береговая;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Бетонная;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Большая Санкт-Петербургская, д. 111, д. 1</w:t>
      </w:r>
      <w:r>
        <w:rPr>
          <w:rFonts w:ascii="Times New Roman" w:hAnsi="Times New Roman" w:cs="Times New Roman"/>
          <w:sz w:val="28"/>
          <w:szCs w:val="28"/>
        </w:rPr>
        <w:t>13, д. 115, д. 115 корп. 2, д. </w:t>
      </w:r>
      <w:r w:rsidRPr="0024401A">
        <w:rPr>
          <w:rFonts w:ascii="Times New Roman" w:hAnsi="Times New Roman" w:cs="Times New Roman"/>
          <w:sz w:val="28"/>
          <w:szCs w:val="28"/>
        </w:rPr>
        <w:t xml:space="preserve">117, д. 136 корп. 1, д. 138, д. 146, д. 148 корп. 1, 2, д. 150, д. 150 корп. 2, </w:t>
      </w:r>
      <w:r>
        <w:rPr>
          <w:rFonts w:ascii="Times New Roman" w:hAnsi="Times New Roman" w:cs="Times New Roman"/>
          <w:sz w:val="28"/>
          <w:szCs w:val="28"/>
        </w:rPr>
        <w:t>д. </w:t>
      </w:r>
      <w:r w:rsidRPr="0024401A">
        <w:rPr>
          <w:rFonts w:ascii="Times New Roman" w:hAnsi="Times New Roman" w:cs="Times New Roman"/>
          <w:sz w:val="28"/>
          <w:szCs w:val="28"/>
        </w:rPr>
        <w:t>161, д. 161 корп. 2, 3, д. 162, д. 164, д. 166, д. 179, д. 181а;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Вересова;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Ветеранов;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Водников;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генерала Ковалевского;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Гражданская;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Дачная;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Деповская;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Достоевского;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Керамическая;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Кречная;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Лаптева;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Лесная;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Магистральная;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Мало-Волховская;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Михайловская;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Новаторов;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Новгородская;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Подгорная;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Поселковая;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Проезжая;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Рабочая</w:t>
      </w:r>
      <w:r>
        <w:rPr>
          <w:rFonts w:ascii="Times New Roman" w:hAnsi="Times New Roman" w:cs="Times New Roman"/>
          <w:sz w:val="28"/>
          <w:szCs w:val="28"/>
        </w:rPr>
        <w:t xml:space="preserve">, все дома </w:t>
      </w:r>
      <w:r w:rsidRPr="0024401A">
        <w:rPr>
          <w:rFonts w:ascii="Times New Roman" w:hAnsi="Times New Roman" w:cs="Times New Roman"/>
          <w:sz w:val="28"/>
          <w:szCs w:val="28"/>
        </w:rPr>
        <w:t>нечетн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4401A">
        <w:rPr>
          <w:rFonts w:ascii="Times New Roman" w:hAnsi="Times New Roman" w:cs="Times New Roman"/>
          <w:sz w:val="28"/>
          <w:szCs w:val="28"/>
        </w:rPr>
        <w:t xml:space="preserve"> сторон</w:t>
      </w:r>
      <w:r>
        <w:rPr>
          <w:rFonts w:ascii="Times New Roman" w:hAnsi="Times New Roman" w:cs="Times New Roman"/>
          <w:sz w:val="28"/>
          <w:szCs w:val="28"/>
        </w:rPr>
        <w:t>ы,</w:t>
      </w:r>
      <w:r w:rsidRPr="0024401A">
        <w:rPr>
          <w:rFonts w:ascii="Times New Roman" w:hAnsi="Times New Roman" w:cs="Times New Roman"/>
          <w:sz w:val="28"/>
          <w:szCs w:val="28"/>
        </w:rPr>
        <w:t xml:space="preserve"> дома 34/6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4401A">
        <w:rPr>
          <w:rFonts w:ascii="Times New Roman" w:hAnsi="Times New Roman" w:cs="Times New Roman"/>
          <w:sz w:val="28"/>
          <w:szCs w:val="28"/>
        </w:rPr>
        <w:t xml:space="preserve"> 46</w:t>
      </w:r>
      <w:r>
        <w:rPr>
          <w:rFonts w:ascii="Times New Roman" w:hAnsi="Times New Roman" w:cs="Times New Roman"/>
          <w:sz w:val="28"/>
          <w:szCs w:val="28"/>
        </w:rPr>
        <w:t xml:space="preserve"> (четная сторона</w:t>
      </w:r>
      <w:r w:rsidRPr="0024401A">
        <w:rPr>
          <w:rFonts w:ascii="Times New Roman" w:hAnsi="Times New Roman" w:cs="Times New Roman"/>
          <w:sz w:val="28"/>
          <w:szCs w:val="28"/>
        </w:rPr>
        <w:t>);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Рейдовая;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Сахалинская;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Северная;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Солнечная;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Стекольная;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Щусева, д. 5;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Южная;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переулки: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Ближний;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Карьерный;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Мирный;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Молодёжный;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Радужный;</w:t>
      </w:r>
    </w:p>
    <w:p w:rsidR="00235034" w:rsidRPr="006B0A95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проезды: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Вяжищский;</w:t>
      </w:r>
    </w:p>
    <w:p w:rsidR="00235034" w:rsidRPr="0024401A" w:rsidRDefault="00235034" w:rsidP="00345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Энергетиков;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площадь Ветеранов;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микрорайон Кречевицы;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>Сметанинская мыза;</w:t>
      </w:r>
    </w:p>
    <w:p w:rsidR="00235034" w:rsidRPr="0024401A" w:rsidRDefault="00235034" w:rsidP="006B0A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4401A">
        <w:rPr>
          <w:rFonts w:ascii="Times New Roman" w:hAnsi="Times New Roman" w:cs="Times New Roman"/>
          <w:sz w:val="28"/>
          <w:szCs w:val="28"/>
        </w:rPr>
        <w:t xml:space="preserve">садоводческое некоммерческое товарищество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401A">
        <w:rPr>
          <w:rFonts w:ascii="Times New Roman" w:hAnsi="Times New Roman" w:cs="Times New Roman"/>
          <w:sz w:val="28"/>
          <w:szCs w:val="28"/>
        </w:rPr>
        <w:t>Одуванчик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401A">
        <w:rPr>
          <w:rFonts w:ascii="Times New Roman" w:hAnsi="Times New Roman" w:cs="Times New Roman"/>
          <w:sz w:val="28"/>
          <w:szCs w:val="28"/>
        </w:rPr>
        <w:t>.</w:t>
      </w:r>
    </w:p>
    <w:p w:rsidR="00235034" w:rsidRDefault="00235034" w:rsidP="00985EAB">
      <w:pPr>
        <w:tabs>
          <w:tab w:val="left" w:pos="0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- 31 942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11</w:t>
      </w:r>
    </w:p>
    <w:p w:rsidR="00235034" w:rsidRPr="00DE2519" w:rsidRDefault="00235034" w:rsidP="006F692A">
      <w:pPr>
        <w:widowControl w:val="0"/>
        <w:tabs>
          <w:tab w:val="left" w:pos="0"/>
        </w:tabs>
        <w:spacing w:line="340" w:lineRule="atLeast"/>
        <w:ind w:firstLine="567"/>
        <w:jc w:val="both"/>
        <w:rPr>
          <w:b/>
          <w:sz w:val="28"/>
          <w:szCs w:val="28"/>
        </w:rPr>
      </w:pPr>
      <w:r>
        <w:rPr>
          <w:sz w:val="28"/>
        </w:rPr>
        <w:t>В состав округа входят: Маловишерский и Чудовский муниципальные районы</w:t>
      </w:r>
      <w:r>
        <w:rPr>
          <w:i/>
          <w:sz w:val="28"/>
        </w:rPr>
        <w:t>.</w:t>
      </w:r>
    </w:p>
    <w:p w:rsidR="00235034" w:rsidRDefault="00235034" w:rsidP="006F692A">
      <w:pPr>
        <w:pStyle w:val="Heading7"/>
        <w:tabs>
          <w:tab w:val="left" w:pos="0"/>
        </w:tabs>
        <w:spacing w:before="120" w:after="0"/>
        <w:ind w:firstLine="567"/>
        <w:rPr>
          <w:sz w:val="28"/>
          <w:szCs w:val="28"/>
        </w:rPr>
      </w:pPr>
      <w:r>
        <w:rPr>
          <w:sz w:val="28"/>
          <w:szCs w:val="28"/>
        </w:rPr>
        <w:t>Число избирателей - 33</w:t>
      </w:r>
      <w:r>
        <w:rPr>
          <w:bCs/>
          <w:sz w:val="28"/>
          <w:szCs w:val="28"/>
          <w:lang w:val="en-US"/>
        </w:rPr>
        <w:t> </w:t>
      </w:r>
      <w:r>
        <w:rPr>
          <w:bCs/>
          <w:sz w:val="28"/>
          <w:szCs w:val="28"/>
        </w:rPr>
        <w:t>095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  <w:szCs w:val="28"/>
        </w:rPr>
      </w:pPr>
      <w:r>
        <w:rPr>
          <w:sz w:val="28"/>
          <w:szCs w:val="28"/>
        </w:rPr>
        <w:t>Одномандатный избирательный округ № 12</w:t>
      </w:r>
    </w:p>
    <w:p w:rsidR="00235034" w:rsidRDefault="00235034" w:rsidP="00985EAB">
      <w:pPr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округа входят: </w:t>
      </w:r>
      <w:r w:rsidRPr="00272DF6">
        <w:rPr>
          <w:sz w:val="28"/>
          <w:szCs w:val="28"/>
        </w:rPr>
        <w:t xml:space="preserve">Крестецкий </w:t>
      </w:r>
      <w:r>
        <w:rPr>
          <w:sz w:val="28"/>
          <w:szCs w:val="28"/>
        </w:rPr>
        <w:t>и Окулов</w:t>
      </w:r>
      <w:r w:rsidRPr="00272DF6">
        <w:rPr>
          <w:sz w:val="28"/>
          <w:szCs w:val="28"/>
        </w:rPr>
        <w:t>ский муниципальны</w:t>
      </w:r>
      <w:r>
        <w:rPr>
          <w:sz w:val="28"/>
          <w:szCs w:val="28"/>
        </w:rPr>
        <w:t>е</w:t>
      </w:r>
      <w:r w:rsidRPr="00272DF6">
        <w:rPr>
          <w:sz w:val="28"/>
          <w:szCs w:val="28"/>
        </w:rPr>
        <w:t xml:space="preserve"> район</w:t>
      </w:r>
      <w:r>
        <w:rPr>
          <w:sz w:val="28"/>
          <w:szCs w:val="28"/>
        </w:rPr>
        <w:t>ы.</w:t>
      </w:r>
    </w:p>
    <w:p w:rsidR="00235034" w:rsidRDefault="00235034" w:rsidP="00EC43BD">
      <w:pPr>
        <w:tabs>
          <w:tab w:val="left" w:pos="0"/>
          <w:tab w:val="left" w:pos="851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избирателей – </w:t>
      </w:r>
      <w:r>
        <w:rPr>
          <w:bCs/>
          <w:sz w:val="28"/>
          <w:szCs w:val="28"/>
        </w:rPr>
        <w:t>32 689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  <w:szCs w:val="28"/>
        </w:rPr>
      </w:pPr>
      <w:r>
        <w:rPr>
          <w:sz w:val="28"/>
          <w:szCs w:val="28"/>
        </w:rPr>
        <w:t>Одномандатный избирательный округ № 13</w:t>
      </w:r>
    </w:p>
    <w:p w:rsidR="00235034" w:rsidRDefault="00235034" w:rsidP="00605254">
      <w:pPr>
        <w:widowControl w:val="0"/>
        <w:tabs>
          <w:tab w:val="left" w:pos="0"/>
        </w:tabs>
        <w:spacing w:line="360" w:lineRule="atLeast"/>
        <w:ind w:firstLine="709"/>
        <w:jc w:val="both"/>
        <w:rPr>
          <w:sz w:val="28"/>
        </w:rPr>
      </w:pPr>
      <w:r>
        <w:rPr>
          <w:sz w:val="28"/>
        </w:rPr>
        <w:t>В состав округа входят: Валдайский и Демянский муниципальные районы.</w:t>
      </w:r>
    </w:p>
    <w:p w:rsidR="00235034" w:rsidRDefault="00235034" w:rsidP="006F692A">
      <w:pPr>
        <w:tabs>
          <w:tab w:val="left" w:pos="0"/>
          <w:tab w:val="left" w:pos="851"/>
        </w:tabs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 - 32 675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>
        <w:rPr>
          <w:sz w:val="28"/>
          <w:szCs w:val="28"/>
        </w:rPr>
        <w:t>Одномандатный избирательный</w:t>
      </w:r>
      <w:r>
        <w:rPr>
          <w:sz w:val="28"/>
        </w:rPr>
        <w:t xml:space="preserve"> округ № 14</w:t>
      </w:r>
    </w:p>
    <w:p w:rsidR="00235034" w:rsidRDefault="00235034" w:rsidP="00100EFB">
      <w:pPr>
        <w:widowControl w:val="0"/>
        <w:tabs>
          <w:tab w:val="left" w:pos="0"/>
        </w:tabs>
        <w:spacing w:line="340" w:lineRule="atLeast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В состав округа входит </w:t>
      </w:r>
      <w:r>
        <w:rPr>
          <w:sz w:val="28"/>
          <w:szCs w:val="28"/>
        </w:rPr>
        <w:t xml:space="preserve">часть территории </w:t>
      </w:r>
      <w:r w:rsidRPr="00EA100B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EA100B">
        <w:rPr>
          <w:sz w:val="28"/>
          <w:szCs w:val="28"/>
        </w:rPr>
        <w:t xml:space="preserve"> Боровичи Боровичского района</w:t>
      </w:r>
      <w:r>
        <w:rPr>
          <w:sz w:val="28"/>
          <w:szCs w:val="28"/>
        </w:rPr>
        <w:t>:</w:t>
      </w:r>
    </w:p>
    <w:p w:rsidR="00235034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605254">
        <w:rPr>
          <w:sz w:val="28"/>
          <w:szCs w:val="28"/>
        </w:rPr>
        <w:t>улицы: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1</w:t>
      </w:r>
      <w:r w:rsidRPr="00F5100C">
        <w:rPr>
          <w:sz w:val="28"/>
          <w:szCs w:val="28"/>
          <w:lang w:val="en-US"/>
        </w:rPr>
        <w:t> </w:t>
      </w:r>
      <w:r w:rsidRPr="00F5100C">
        <w:rPr>
          <w:sz w:val="28"/>
          <w:szCs w:val="28"/>
        </w:rPr>
        <w:t>Мая;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3 Июля;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8 Марта;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9 Января;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А.Кокорина;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А.Кузнецова, дома 1-89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2-108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Андреева;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Березовая;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Боровая, дома 1-</w:t>
      </w:r>
      <w:r>
        <w:rPr>
          <w:sz w:val="28"/>
          <w:szCs w:val="28"/>
        </w:rPr>
        <w:t>8</w:t>
      </w:r>
      <w:r w:rsidRPr="00F5100C">
        <w:rPr>
          <w:sz w:val="28"/>
          <w:szCs w:val="28"/>
        </w:rPr>
        <w:t>7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2-132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Боровичская;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Бородинская;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Бригадная;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Брикетная;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Бумажников;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Быстрицкая;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В.Бианки;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Валдайская;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Великанова;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Вельгийская;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Вишневая;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Восточная;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Вышневолоцкая;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Газа;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Герцена;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Глиняная;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Гоголя, дома 1-95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2-120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Гончарная;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Горняков;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Гороховая;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Горького;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Гравийная;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Гражданская;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Дачная;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Декабристов;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Дзержинского;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Дивная;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Дорожная;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Дружинников;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Железнодорожников;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Желябова;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З.Космодемьянской;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Заводская;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Загородная;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Заречная;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Индустрии;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К. Либкнехта;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Каменная;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Карьерная;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Керамиков;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Киевская;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Кирпичная;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Колхозная;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Кольцова;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Коммунарная;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Коммунистическая;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Комсомольская;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Кооперации;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Космонавтов;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Красноармейская;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Красных Командиров;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Крестьянская;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Кропоткина;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Крупской;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Л.Павлова;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Л.Толстого;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Ленинградская;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Лермонтова;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Лесная;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Луговая;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Луначарского;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Лядова;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Магистральная;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Майкова;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Майская;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Матросова;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Международная;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Междуречье;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Металлистов;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Механизаторов;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Мира, дома 1-101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56-110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Мичурина;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Молодой Гвардии;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Молодежная;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Московская;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Мстинская;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Некрасовская;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Никитина;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Новгородская;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Новоселицкая;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Новоселов;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О.Кошевого;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Обжигальщиков;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Обойная;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Огнеупорщиков;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Окуловская;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Осипенко;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Парковая;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Передкинская;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Песочная;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Пестовская;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Пионерская;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Подбельская Слободка;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Подбельского;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Подгорная;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Полевая;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Порожская;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Почтовая;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Правды;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Промышленная;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Профсоюзная;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Прядильщиков;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Пуцита;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Пушкинская, дома 1-57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2-82А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Р.Люксембург;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Работницы;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Рабочая;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Раздольская;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Революции;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Реппо;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Речная;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Ржевская;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Рудник Пролетарий;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Рудничная;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Садовая;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Салтыкова-Щедрина;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Свободы;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Северная;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 xml:space="preserve">Сельская, дома </w:t>
      </w:r>
      <w:r>
        <w:rPr>
          <w:sz w:val="28"/>
          <w:szCs w:val="28"/>
        </w:rPr>
        <w:t>2</w:t>
      </w:r>
      <w:r w:rsidRPr="00F5100C">
        <w:rPr>
          <w:sz w:val="28"/>
          <w:szCs w:val="28"/>
        </w:rPr>
        <w:t>-28 (четная сторона), дома 17-37 (нечетная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Советская;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Совхозная, дома 1-77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2-3</w:t>
      </w:r>
      <w:r>
        <w:rPr>
          <w:sz w:val="28"/>
          <w:szCs w:val="28"/>
        </w:rPr>
        <w:t>6</w:t>
      </w:r>
      <w:r w:rsidRPr="00F5100C">
        <w:rPr>
          <w:sz w:val="28"/>
          <w:szCs w:val="28"/>
        </w:rPr>
        <w:t xml:space="preserve">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Солодовниковой;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Сосновая;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Социалистическая;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Спартаковская;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Стахановская;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Строителей;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Т.Шевченко;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Тинская, дома 1-103 (нечетная сторона)</w:t>
      </w:r>
      <w:r>
        <w:rPr>
          <w:sz w:val="28"/>
          <w:szCs w:val="28"/>
        </w:rPr>
        <w:t xml:space="preserve">, </w:t>
      </w:r>
      <w:r w:rsidRPr="00F5100C">
        <w:rPr>
          <w:sz w:val="28"/>
          <w:szCs w:val="28"/>
        </w:rPr>
        <w:t>дома 2-126 (четная сторона);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Торфяная;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Трактористов;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Тракторная;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Транзитная;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Транспортная;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Труда;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Угловская;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Угольщиков;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Ударников;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Устинская;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Устюженская;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Фабричная;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Фадеева;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Физкультуры;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Фрунзе;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Фурманова;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Цветочная;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Целинная;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Чайковского;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Чернышевского;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Чехова;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Чкалова;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Шамотная;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Шахтеров;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Школьная;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Шоссейная;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Энтузиастов;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Юго-Западная;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Южная;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переулки: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Большой;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Бригадный;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Быстрицкий;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Вельгийский;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Веселый;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Горный;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Заводской;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Зеленый;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Кирпичный;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Красный;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Крестьянский;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Крюковский;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Ленинградский;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Малый;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Матросова;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Московский;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Мошенской;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Мстинский;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Новоселицкий;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Озерный;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Пионерский;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Рабочий;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Реппо;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Рудничный;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Садовый;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Сельский;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Совхозный;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Сосновый;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Спартаковский;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Тихий;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Устинский;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Устюженский;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Чайковского;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Школьный;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Шоссейный;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линии: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1-я кирпичного завода;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2-я кирпичного завода;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местечки: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Кованько;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Лучки;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Перевалка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Путейская будка 29 км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набережные: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60 Лет Октября;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Бумажников;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Заводская;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Октябрьской Революции;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Реки Вельгия;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Рудник Большевик;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площади: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1 Мая;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Володарского;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Екатерининская;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Привокзальная;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Спасская;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Труда;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5100C">
        <w:rPr>
          <w:sz w:val="28"/>
          <w:szCs w:val="28"/>
        </w:rPr>
        <w:t>роезд</w:t>
      </w:r>
      <w:r w:rsidRPr="00C733A9">
        <w:rPr>
          <w:sz w:val="28"/>
          <w:szCs w:val="28"/>
        </w:rPr>
        <w:t xml:space="preserve"> </w:t>
      </w:r>
      <w:r w:rsidRPr="00F5100C">
        <w:rPr>
          <w:sz w:val="28"/>
          <w:szCs w:val="28"/>
        </w:rPr>
        <w:t>Гагарина;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бульвар</w:t>
      </w:r>
      <w:r>
        <w:rPr>
          <w:sz w:val="28"/>
          <w:szCs w:val="28"/>
        </w:rPr>
        <w:t xml:space="preserve"> </w:t>
      </w:r>
      <w:r w:rsidRPr="00F5100C">
        <w:rPr>
          <w:sz w:val="28"/>
          <w:szCs w:val="28"/>
        </w:rPr>
        <w:t>Школьный;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микрорайоны: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1 Раздолье;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1 Цеха;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2 Цеха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Западный;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Комбикормовый завод;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Мстинский;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Пригородный;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Раздолье;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Усть-Брынкино;</w:t>
      </w:r>
    </w:p>
    <w:p w:rsidR="00235034" w:rsidRPr="00F5100C" w:rsidRDefault="00235034" w:rsidP="00C733A9">
      <w:pPr>
        <w:pStyle w:val="BodyText"/>
        <w:spacing w:after="0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скверы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 xml:space="preserve">им. Кирова </w:t>
      </w:r>
    </w:p>
    <w:p w:rsidR="00235034" w:rsidRPr="00F5100C" w:rsidRDefault="00235034" w:rsidP="00C733A9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F5100C">
        <w:rPr>
          <w:sz w:val="28"/>
          <w:szCs w:val="28"/>
        </w:rPr>
        <w:t>Победы.</w:t>
      </w:r>
    </w:p>
    <w:p w:rsidR="00235034" w:rsidRDefault="00235034" w:rsidP="00311009">
      <w:pPr>
        <w:pStyle w:val="Heading7"/>
        <w:tabs>
          <w:tab w:val="left" w:pos="0"/>
        </w:tabs>
        <w:spacing w:before="120"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Число избирателей - </w:t>
      </w:r>
      <w:r w:rsidRPr="0036790A">
        <w:rPr>
          <w:sz w:val="28"/>
          <w:szCs w:val="28"/>
        </w:rPr>
        <w:t>32</w:t>
      </w:r>
      <w:r w:rsidRPr="0036790A">
        <w:rPr>
          <w:bCs/>
          <w:sz w:val="28"/>
          <w:szCs w:val="28"/>
          <w:lang w:val="en-US"/>
        </w:rPr>
        <w:t> </w:t>
      </w:r>
      <w:r w:rsidRPr="0036790A">
        <w:rPr>
          <w:bCs/>
          <w:sz w:val="28"/>
          <w:szCs w:val="28"/>
        </w:rPr>
        <w:t>325</w:t>
      </w:r>
      <w:r>
        <w:rPr>
          <w:bCs/>
          <w:sz w:val="28"/>
          <w:szCs w:val="28"/>
        </w:rPr>
        <w:t xml:space="preserve"> чел.</w:t>
      </w:r>
    </w:p>
    <w:p w:rsidR="00235034" w:rsidRPr="00985467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  <w:szCs w:val="28"/>
        </w:rPr>
      </w:pPr>
      <w:r w:rsidRPr="00985467">
        <w:rPr>
          <w:sz w:val="28"/>
          <w:szCs w:val="28"/>
        </w:rPr>
        <w:t>Одномандатный избирательный округ № 1</w:t>
      </w:r>
      <w:r>
        <w:rPr>
          <w:sz w:val="28"/>
          <w:szCs w:val="28"/>
        </w:rPr>
        <w:t>5</w:t>
      </w:r>
    </w:p>
    <w:p w:rsidR="00235034" w:rsidRDefault="00235034" w:rsidP="00EA100B">
      <w:pPr>
        <w:widowControl w:val="0"/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 w:rsidRPr="00985467">
        <w:rPr>
          <w:sz w:val="28"/>
          <w:szCs w:val="28"/>
        </w:rPr>
        <w:t>В состав округа вход</w:t>
      </w:r>
      <w:r>
        <w:rPr>
          <w:sz w:val="28"/>
          <w:szCs w:val="28"/>
        </w:rPr>
        <w:t>ят:</w:t>
      </w:r>
    </w:p>
    <w:p w:rsidR="00235034" w:rsidRDefault="00235034" w:rsidP="00467C80">
      <w:pPr>
        <w:widowControl w:val="0"/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Любытинский муниципальный район;</w:t>
      </w:r>
    </w:p>
    <w:p w:rsidR="00235034" w:rsidRDefault="00235034" w:rsidP="00467C80">
      <w:pPr>
        <w:widowControl w:val="0"/>
        <w:tabs>
          <w:tab w:val="left" w:pos="0"/>
        </w:tabs>
        <w:spacing w:line="360" w:lineRule="atLeast"/>
        <w:ind w:firstLine="567"/>
        <w:jc w:val="both"/>
        <w:rPr>
          <w:sz w:val="28"/>
        </w:rPr>
      </w:pPr>
      <w:r>
        <w:rPr>
          <w:sz w:val="28"/>
          <w:szCs w:val="28"/>
        </w:rPr>
        <w:t>Волокское,</w:t>
      </w:r>
      <w:r>
        <w:rPr>
          <w:sz w:val="28"/>
        </w:rPr>
        <w:t xml:space="preserve"> </w:t>
      </w:r>
      <w:r>
        <w:rPr>
          <w:sz w:val="28"/>
          <w:szCs w:val="28"/>
        </w:rPr>
        <w:t>Ёгольское,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Железковское, Кончанско-Суворовское, Опеченское, </w:t>
      </w:r>
      <w:r>
        <w:rPr>
          <w:sz w:val="28"/>
        </w:rPr>
        <w:t>Перёдское,</w:t>
      </w:r>
      <w:r>
        <w:rPr>
          <w:sz w:val="28"/>
          <w:szCs w:val="28"/>
        </w:rPr>
        <w:t xml:space="preserve"> Прогресское,</w:t>
      </w:r>
      <w:r>
        <w:rPr>
          <w:sz w:val="28"/>
        </w:rPr>
        <w:t xml:space="preserve"> Сушанское, </w:t>
      </w:r>
      <w:r>
        <w:rPr>
          <w:sz w:val="28"/>
          <w:szCs w:val="28"/>
        </w:rPr>
        <w:t>Сушиловское</w:t>
      </w:r>
      <w:r>
        <w:rPr>
          <w:sz w:val="28"/>
        </w:rPr>
        <w:t xml:space="preserve"> и </w:t>
      </w:r>
      <w:r>
        <w:rPr>
          <w:sz w:val="28"/>
          <w:szCs w:val="28"/>
        </w:rPr>
        <w:t xml:space="preserve">Травковское </w:t>
      </w:r>
      <w:r>
        <w:rPr>
          <w:sz w:val="28"/>
        </w:rPr>
        <w:t>сельские поселения</w:t>
      </w:r>
      <w:r>
        <w:rPr>
          <w:snapToGrid w:val="0"/>
          <w:color w:val="000000"/>
          <w:sz w:val="28"/>
        </w:rPr>
        <w:t xml:space="preserve"> </w:t>
      </w:r>
      <w:r>
        <w:rPr>
          <w:sz w:val="28"/>
        </w:rPr>
        <w:t>Боровичского района;</w:t>
      </w:r>
    </w:p>
    <w:p w:rsidR="00235034" w:rsidRDefault="00235034" w:rsidP="00EA100B">
      <w:pPr>
        <w:widowControl w:val="0"/>
        <w:tabs>
          <w:tab w:val="left" w:pos="0"/>
        </w:tabs>
        <w:spacing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территории </w:t>
      </w:r>
      <w:r w:rsidRPr="00EA100B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EA100B">
        <w:rPr>
          <w:sz w:val="28"/>
          <w:szCs w:val="28"/>
        </w:rPr>
        <w:t xml:space="preserve"> Боровичи Боровичского района</w:t>
      </w:r>
      <w:r>
        <w:rPr>
          <w:sz w:val="28"/>
          <w:szCs w:val="28"/>
        </w:rPr>
        <w:t>:</w:t>
      </w:r>
    </w:p>
    <w:p w:rsidR="00235034" w:rsidRDefault="00235034" w:rsidP="000E72D2">
      <w:pPr>
        <w:pStyle w:val="BodyText"/>
        <w:spacing w:after="0"/>
        <w:jc w:val="both"/>
        <w:rPr>
          <w:sz w:val="28"/>
          <w:szCs w:val="28"/>
        </w:rPr>
      </w:pPr>
      <w:r w:rsidRPr="000E72D2">
        <w:rPr>
          <w:sz w:val="28"/>
          <w:szCs w:val="28"/>
        </w:rPr>
        <w:t xml:space="preserve">улицы: 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А.Кузнецова, дома 91-101Б (нечетная сторона)</w:t>
      </w:r>
      <w:r>
        <w:rPr>
          <w:sz w:val="28"/>
          <w:szCs w:val="28"/>
        </w:rPr>
        <w:t xml:space="preserve">, </w:t>
      </w:r>
      <w:r w:rsidRPr="0035038C">
        <w:rPr>
          <w:sz w:val="28"/>
          <w:szCs w:val="28"/>
        </w:rPr>
        <w:t xml:space="preserve">дома 110-140 </w:t>
      </w:r>
      <w:r>
        <w:rPr>
          <w:sz w:val="28"/>
          <w:szCs w:val="28"/>
        </w:rPr>
        <w:t>(четная сторона)</w:t>
      </w:r>
      <w:r w:rsidRPr="0035038C">
        <w:rPr>
          <w:sz w:val="28"/>
          <w:szCs w:val="28"/>
        </w:rPr>
        <w:t>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А.Невского;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А.Суворова;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Авангардная;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Береговая;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Болотная;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Боровая, дома 89А-117 (нечетная сторона)</w:t>
      </w:r>
      <w:r>
        <w:rPr>
          <w:sz w:val="28"/>
          <w:szCs w:val="28"/>
        </w:rPr>
        <w:t xml:space="preserve">, </w:t>
      </w:r>
      <w:r w:rsidRPr="0035038C">
        <w:rPr>
          <w:sz w:val="28"/>
          <w:szCs w:val="28"/>
        </w:rPr>
        <w:t>дома 134-160 (четная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Ботаническая;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Волокская;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Гоголя, дома 97-133 (нечетная сторона)</w:t>
      </w:r>
      <w:r>
        <w:rPr>
          <w:sz w:val="28"/>
          <w:szCs w:val="28"/>
        </w:rPr>
        <w:t xml:space="preserve">, </w:t>
      </w:r>
      <w:r w:rsidRPr="0035038C">
        <w:rPr>
          <w:sz w:val="28"/>
          <w:szCs w:val="28"/>
        </w:rPr>
        <w:t>дома 122-170 (четная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Калинина;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Кирова;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Кооперативная;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Крайняя;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Красных Зорь;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Крылова;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Лагерная;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Л.Чайкиной;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Ломоносовская;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Маяковского;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Мира, дома 109-153 (нечетная сторона)</w:t>
      </w:r>
      <w:r>
        <w:rPr>
          <w:sz w:val="28"/>
          <w:szCs w:val="28"/>
        </w:rPr>
        <w:t>,</w:t>
      </w:r>
      <w:r w:rsidRPr="00974055">
        <w:rPr>
          <w:sz w:val="28"/>
          <w:szCs w:val="28"/>
        </w:rPr>
        <w:t xml:space="preserve"> </w:t>
      </w:r>
      <w:r w:rsidRPr="0035038C">
        <w:rPr>
          <w:sz w:val="28"/>
          <w:szCs w:val="28"/>
        </w:rPr>
        <w:t>дома 112-154 (четная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Моховая;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Новая;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Островского;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Понтонная;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Потерпелицкая;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Пушкинская, дома 5</w:t>
      </w:r>
      <w:r>
        <w:rPr>
          <w:sz w:val="28"/>
          <w:szCs w:val="28"/>
        </w:rPr>
        <w:t>9</w:t>
      </w:r>
      <w:r w:rsidRPr="0035038C">
        <w:rPr>
          <w:sz w:val="28"/>
          <w:szCs w:val="28"/>
        </w:rPr>
        <w:t>-83 (нечетная сторона)</w:t>
      </w:r>
      <w:r>
        <w:rPr>
          <w:sz w:val="28"/>
          <w:szCs w:val="28"/>
        </w:rPr>
        <w:t xml:space="preserve">, </w:t>
      </w:r>
      <w:r w:rsidRPr="0035038C">
        <w:rPr>
          <w:sz w:val="28"/>
          <w:szCs w:val="28"/>
        </w:rPr>
        <w:t>дома 84А-110 (четная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С.Лазо;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С.Перовской;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Связи;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Сельская, дома 30-88 (четная сторона), дома 39-95 (нечетная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Сенная;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Совхозная, дома 38-68 (четная сторона), дома 79-89 (нечетная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Сплавная;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Сушанская;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Тинская, дома 102-128 (четная сторона), дома 105-149 (нечетная сторона);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Ткачей;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 xml:space="preserve">Тупиковая; 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Тухунская;</w:t>
      </w:r>
    </w:p>
    <w:p w:rsidR="00235034" w:rsidRPr="0035038C" w:rsidRDefault="00235034" w:rsidP="0035038C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Ф.Энгельса</w:t>
      </w:r>
    </w:p>
    <w:p w:rsidR="00235034" w:rsidRPr="0035038C" w:rsidRDefault="00235034" w:rsidP="0035038C">
      <w:pPr>
        <w:pStyle w:val="BodyText"/>
        <w:spacing w:after="0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переулки: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Безымянный;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Железнодорожный;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Кооперативный;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Лагерный;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Лунный;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Огородный;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Павловский;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Речной;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Солнечный;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Средний;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Чапаева;</w:t>
      </w:r>
    </w:p>
    <w:p w:rsidR="00235034" w:rsidRPr="0035038C" w:rsidRDefault="00235034" w:rsidP="0035038C">
      <w:pPr>
        <w:pStyle w:val="BodyText"/>
        <w:spacing w:after="0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набережная</w:t>
      </w:r>
      <w:r>
        <w:rPr>
          <w:sz w:val="28"/>
          <w:szCs w:val="28"/>
        </w:rPr>
        <w:t xml:space="preserve"> </w:t>
      </w:r>
      <w:r w:rsidRPr="0035038C">
        <w:rPr>
          <w:sz w:val="28"/>
          <w:szCs w:val="28"/>
        </w:rPr>
        <w:t>Мстинская;</w:t>
      </w:r>
    </w:p>
    <w:p w:rsidR="00235034" w:rsidRPr="0035038C" w:rsidRDefault="00235034" w:rsidP="0035038C">
      <w:pPr>
        <w:pStyle w:val="BodyText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5038C">
        <w:rPr>
          <w:sz w:val="28"/>
          <w:szCs w:val="28"/>
        </w:rPr>
        <w:t>роезд</w:t>
      </w:r>
      <w:r>
        <w:rPr>
          <w:sz w:val="28"/>
          <w:szCs w:val="28"/>
        </w:rPr>
        <w:t xml:space="preserve"> </w:t>
      </w:r>
      <w:r w:rsidRPr="0035038C">
        <w:rPr>
          <w:sz w:val="28"/>
          <w:szCs w:val="28"/>
        </w:rPr>
        <w:t>Титова;</w:t>
      </w:r>
    </w:p>
    <w:p w:rsidR="00235034" w:rsidRPr="0035038C" w:rsidRDefault="00235034" w:rsidP="0035038C">
      <w:pPr>
        <w:pStyle w:val="BodyText"/>
        <w:spacing w:after="0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микрорайоны: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Ланошино-2;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</w:rPr>
      </w:pPr>
      <w:r w:rsidRPr="0035038C">
        <w:rPr>
          <w:sz w:val="28"/>
          <w:szCs w:val="28"/>
        </w:rPr>
        <w:t>Северный;</w:t>
      </w:r>
    </w:p>
    <w:p w:rsidR="00235034" w:rsidRPr="0035038C" w:rsidRDefault="00235034" w:rsidP="00974055">
      <w:pPr>
        <w:pStyle w:val="BodyText"/>
        <w:spacing w:after="0"/>
        <w:ind w:firstLine="567"/>
        <w:jc w:val="both"/>
        <w:rPr>
          <w:sz w:val="28"/>
          <w:szCs w:val="28"/>
          <w:highlight w:val="lightGray"/>
        </w:rPr>
      </w:pPr>
      <w:r w:rsidRPr="0035038C">
        <w:rPr>
          <w:sz w:val="28"/>
          <w:szCs w:val="28"/>
        </w:rPr>
        <w:t>Северный 1.</w:t>
      </w:r>
    </w:p>
    <w:p w:rsidR="00235034" w:rsidRPr="00985467" w:rsidRDefault="00235034" w:rsidP="006F692A">
      <w:pPr>
        <w:pStyle w:val="BodyTextIndent2"/>
        <w:tabs>
          <w:tab w:val="left" w:pos="0"/>
        </w:tabs>
        <w:spacing w:before="120" w:after="0" w:line="240" w:lineRule="auto"/>
        <w:ind w:left="0" w:firstLine="567"/>
        <w:jc w:val="both"/>
        <w:rPr>
          <w:sz w:val="28"/>
          <w:szCs w:val="28"/>
        </w:rPr>
      </w:pPr>
      <w:r w:rsidRPr="00985467">
        <w:rPr>
          <w:sz w:val="28"/>
          <w:szCs w:val="28"/>
        </w:rPr>
        <w:t xml:space="preserve">Число избирателей - </w:t>
      </w:r>
      <w:r w:rsidRPr="0036790A">
        <w:rPr>
          <w:sz w:val="28"/>
          <w:szCs w:val="28"/>
        </w:rPr>
        <w:t>32</w:t>
      </w:r>
      <w:r w:rsidRPr="0036790A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627</w:t>
      </w:r>
      <w:r w:rsidRPr="00985467">
        <w:rPr>
          <w:bCs/>
          <w:sz w:val="28"/>
          <w:szCs w:val="28"/>
        </w:rPr>
        <w:t xml:space="preserve"> чел.</w:t>
      </w:r>
    </w:p>
    <w:p w:rsidR="00235034" w:rsidRDefault="00235034" w:rsidP="008A0FC2">
      <w:pPr>
        <w:pStyle w:val="Heading6"/>
        <w:tabs>
          <w:tab w:val="left" w:pos="0"/>
        </w:tabs>
        <w:spacing w:before="400"/>
        <w:jc w:val="center"/>
        <w:rPr>
          <w:sz w:val="28"/>
        </w:rPr>
      </w:pPr>
      <w:r w:rsidRPr="00985467">
        <w:rPr>
          <w:sz w:val="28"/>
          <w:szCs w:val="28"/>
        </w:rPr>
        <w:t>Одномандатный</w:t>
      </w:r>
      <w:r>
        <w:rPr>
          <w:sz w:val="28"/>
          <w:szCs w:val="28"/>
        </w:rPr>
        <w:t xml:space="preserve"> избирательный</w:t>
      </w:r>
      <w:r>
        <w:rPr>
          <w:sz w:val="28"/>
        </w:rPr>
        <w:t xml:space="preserve"> округ № 16</w:t>
      </w:r>
    </w:p>
    <w:p w:rsidR="00235034" w:rsidRDefault="00235034" w:rsidP="000E72D2">
      <w:pPr>
        <w:widowControl w:val="0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</w:rPr>
        <w:t>В состав округа входят: Мошенской,</w:t>
      </w:r>
      <w:r>
        <w:rPr>
          <w:b/>
          <w:i/>
          <w:sz w:val="28"/>
        </w:rPr>
        <w:t xml:space="preserve"> </w:t>
      </w:r>
      <w:r>
        <w:rPr>
          <w:snapToGrid w:val="0"/>
          <w:color w:val="000000"/>
          <w:sz w:val="28"/>
        </w:rPr>
        <w:t xml:space="preserve">Пестовский и Хвойнинский </w:t>
      </w:r>
      <w:r>
        <w:rPr>
          <w:sz w:val="28"/>
        </w:rPr>
        <w:t>муниципальные</w:t>
      </w:r>
      <w:r>
        <w:rPr>
          <w:snapToGrid w:val="0"/>
          <w:color w:val="000000"/>
          <w:sz w:val="28"/>
        </w:rPr>
        <w:t xml:space="preserve"> районы.</w:t>
      </w:r>
    </w:p>
    <w:p w:rsidR="00235034" w:rsidRDefault="00235034" w:rsidP="00605254">
      <w:pPr>
        <w:tabs>
          <w:tab w:val="left" w:pos="0"/>
          <w:tab w:val="left" w:pos="851"/>
        </w:tabs>
        <w:spacing w:before="12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Число избирателей - 33</w:t>
      </w:r>
      <w:r>
        <w:rPr>
          <w:bCs/>
          <w:sz w:val="28"/>
          <w:szCs w:val="28"/>
        </w:rPr>
        <w:t> 995 чел.</w:t>
      </w:r>
    </w:p>
    <w:p w:rsidR="00235034" w:rsidRPr="00DE2519" w:rsidRDefault="00235034" w:rsidP="008A0FC2">
      <w:pPr>
        <w:widowControl w:val="0"/>
        <w:tabs>
          <w:tab w:val="left" w:pos="0"/>
        </w:tabs>
        <w:jc w:val="center"/>
        <w:rPr>
          <w:sz w:val="28"/>
          <w:szCs w:val="28"/>
        </w:rPr>
      </w:pPr>
      <w:r w:rsidRPr="00DE2519">
        <w:rPr>
          <w:sz w:val="28"/>
          <w:szCs w:val="28"/>
        </w:rPr>
        <w:t>____________________</w:t>
      </w:r>
    </w:p>
    <w:p w:rsidR="00235034" w:rsidRDefault="00235034" w:rsidP="0024612C">
      <w:pPr>
        <w:tabs>
          <w:tab w:val="left" w:pos="0"/>
        </w:tabs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</w:p>
    <w:p w:rsidR="00235034" w:rsidRPr="00DE2519" w:rsidRDefault="00235034" w:rsidP="0024612C">
      <w:pPr>
        <w:tabs>
          <w:tab w:val="left" w:pos="0"/>
        </w:tabs>
        <w:autoSpaceDE w:val="0"/>
        <w:autoSpaceDN w:val="0"/>
        <w:adjustRightInd w:val="0"/>
        <w:ind w:firstLine="709"/>
        <w:outlineLvl w:val="0"/>
        <w:rPr>
          <w:sz w:val="28"/>
          <w:szCs w:val="28"/>
        </w:rPr>
        <w:sectPr w:rsidR="00235034" w:rsidRPr="00DE2519" w:rsidSect="00DE2519">
          <w:footerReference w:type="first" r:id="rId12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35034" w:rsidRDefault="00235034" w:rsidP="00250ED5">
      <w:pPr>
        <w:pStyle w:val="BodyText"/>
        <w:ind w:left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B14E5F">
        <w:rPr>
          <w:b/>
          <w:sz w:val="24"/>
          <w:szCs w:val="24"/>
        </w:rPr>
        <w:t xml:space="preserve">Графическое изображение </w:t>
      </w:r>
      <w:r>
        <w:rPr>
          <w:b/>
          <w:sz w:val="24"/>
          <w:szCs w:val="24"/>
        </w:rPr>
        <w:t>С</w:t>
      </w:r>
      <w:r w:rsidRPr="00B14E5F">
        <w:rPr>
          <w:b/>
          <w:sz w:val="24"/>
          <w:szCs w:val="24"/>
        </w:rPr>
        <w:t xml:space="preserve">хемы одномандатных избирательных округов </w:t>
      </w:r>
      <w:r>
        <w:rPr>
          <w:b/>
          <w:sz w:val="24"/>
          <w:szCs w:val="24"/>
        </w:rPr>
        <w:br/>
      </w:r>
      <w:r w:rsidRPr="00B14E5F">
        <w:rPr>
          <w:b/>
          <w:sz w:val="24"/>
          <w:szCs w:val="24"/>
        </w:rPr>
        <w:t>для проведения выборов депутатов Новгородской областной Думы в 2016 – 2025 годах</w:t>
      </w:r>
    </w:p>
    <w:p w:rsidR="00235034" w:rsidRPr="00B14E5F" w:rsidRDefault="00235034" w:rsidP="00854276">
      <w:pPr>
        <w:pStyle w:val="BodyText"/>
        <w:ind w:left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Новгородская область</w:t>
      </w:r>
    </w:p>
    <w:p w:rsidR="00235034" w:rsidRDefault="00235034" w:rsidP="00854276">
      <w:pPr>
        <w:tabs>
          <w:tab w:val="left" w:pos="0"/>
        </w:tabs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3512B6">
        <w:rPr>
          <w:noProof/>
          <w:sz w:val="28"/>
          <w:szCs w:val="28"/>
        </w:rPr>
        <w:pict>
          <v:shape id="Рисунок 7" o:spid="_x0000_i1026" type="#_x0000_t75" style="width:645pt;height:445.8pt;visibility:visible">
            <v:imagedata r:id="rId13" o:title="" croptop="3664f"/>
          </v:shape>
        </w:pict>
      </w:r>
    </w:p>
    <w:p w:rsidR="00235034" w:rsidRPr="00DE2519" w:rsidRDefault="00235034" w:rsidP="00854276">
      <w:pPr>
        <w:tabs>
          <w:tab w:val="left" w:pos="0"/>
        </w:tabs>
        <w:autoSpaceDE w:val="0"/>
        <w:autoSpaceDN w:val="0"/>
        <w:adjustRightInd w:val="0"/>
        <w:ind w:firstLine="709"/>
        <w:outlineLvl w:val="0"/>
        <w:rPr>
          <w:sz w:val="28"/>
          <w:szCs w:val="28"/>
        </w:rPr>
        <w:sectPr w:rsidR="00235034" w:rsidRPr="00DE2519" w:rsidSect="00FA7908">
          <w:headerReference w:type="default" r:id="rId14"/>
          <w:footerReference w:type="first" r:id="rId15"/>
          <w:pgSz w:w="16838" w:h="11906" w:orient="landscape" w:code="9"/>
          <w:pgMar w:top="993" w:right="1134" w:bottom="568" w:left="1134" w:header="564" w:footer="336" w:gutter="0"/>
          <w:cols w:space="708"/>
          <w:docGrid w:linePitch="360"/>
        </w:sectPr>
      </w:pPr>
    </w:p>
    <w:p w:rsidR="00235034" w:rsidRDefault="00235034" w:rsidP="0036790A">
      <w:pPr>
        <w:jc w:val="center"/>
      </w:pPr>
    </w:p>
    <w:p w:rsidR="00235034" w:rsidRDefault="00235034" w:rsidP="00854276">
      <w:pPr>
        <w:jc w:val="center"/>
        <w:rPr>
          <w:b/>
          <w:sz w:val="24"/>
          <w:szCs w:val="24"/>
        </w:rPr>
      </w:pPr>
      <w:r w:rsidRPr="00854276">
        <w:rPr>
          <w:b/>
          <w:sz w:val="24"/>
          <w:szCs w:val="24"/>
        </w:rPr>
        <w:t>г. Великий Новгород</w:t>
      </w:r>
    </w:p>
    <w:p w:rsidR="00235034" w:rsidRPr="00854276" w:rsidRDefault="00235034" w:rsidP="00854276">
      <w:pPr>
        <w:jc w:val="right"/>
        <w:rPr>
          <w:b/>
          <w:sz w:val="24"/>
          <w:szCs w:val="24"/>
        </w:rPr>
      </w:pPr>
    </w:p>
    <w:p w:rsidR="00235034" w:rsidRDefault="00235034" w:rsidP="0036790A">
      <w:pPr>
        <w:jc w:val="center"/>
      </w:pPr>
      <w:r>
        <w:rPr>
          <w:noProof/>
        </w:rPr>
        <w:pict>
          <v:shape id="Рисунок 2" o:spid="_x0000_i1027" type="#_x0000_t75" style="width:491.4pt;height:673.8pt;visibility:visible">
            <v:imagedata r:id="rId16" o:title="" croptop="2368f" cropleft="15701f" cropright="12950f"/>
          </v:shape>
        </w:pict>
      </w:r>
    </w:p>
    <w:p w:rsidR="00235034" w:rsidRDefault="00235034" w:rsidP="00313BF5">
      <w:pPr>
        <w:spacing w:line="276" w:lineRule="auto"/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t>г.</w:t>
      </w:r>
      <w:r w:rsidRPr="00854276">
        <w:rPr>
          <w:b/>
          <w:sz w:val="24"/>
          <w:szCs w:val="24"/>
        </w:rPr>
        <w:t xml:space="preserve"> Боровичи</w:t>
      </w:r>
    </w:p>
    <w:p w:rsidR="00235034" w:rsidRPr="00854276" w:rsidRDefault="00235034" w:rsidP="00854276">
      <w:pPr>
        <w:jc w:val="center"/>
        <w:rPr>
          <w:b/>
          <w:sz w:val="24"/>
          <w:szCs w:val="24"/>
        </w:rPr>
      </w:pPr>
    </w:p>
    <w:p w:rsidR="00235034" w:rsidRDefault="00235034" w:rsidP="0036790A">
      <w:pPr>
        <w:jc w:val="center"/>
        <w:rPr>
          <w:b/>
          <w:sz w:val="24"/>
          <w:szCs w:val="24"/>
        </w:rPr>
      </w:pPr>
      <w:r w:rsidRPr="003512B6">
        <w:rPr>
          <w:b/>
          <w:noProof/>
          <w:sz w:val="24"/>
          <w:szCs w:val="24"/>
        </w:rPr>
        <w:pict>
          <v:shape id="Рисунок 8" o:spid="_x0000_i1028" type="#_x0000_t75" style="width:524.4pt;height:304.2pt;visibility:visible">
            <v:imagedata r:id="rId17" o:title="" croptop="8829f" cropbottom="6047f"/>
          </v:shape>
        </w:pict>
      </w:r>
    </w:p>
    <w:p w:rsidR="00235034" w:rsidRDefault="00235034" w:rsidP="0036790A">
      <w:pPr>
        <w:jc w:val="center"/>
        <w:rPr>
          <w:b/>
          <w:sz w:val="24"/>
          <w:szCs w:val="24"/>
        </w:rPr>
      </w:pPr>
    </w:p>
    <w:p w:rsidR="00235034" w:rsidRDefault="00235034" w:rsidP="008542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r w:rsidRPr="00854276">
        <w:rPr>
          <w:b/>
          <w:sz w:val="24"/>
          <w:szCs w:val="24"/>
        </w:rPr>
        <w:t>. Старая Русса</w:t>
      </w:r>
    </w:p>
    <w:p w:rsidR="00235034" w:rsidRDefault="00235034" w:rsidP="00854276">
      <w:pPr>
        <w:jc w:val="center"/>
        <w:rPr>
          <w:b/>
          <w:sz w:val="24"/>
          <w:szCs w:val="24"/>
        </w:rPr>
      </w:pPr>
    </w:p>
    <w:p w:rsidR="00235034" w:rsidRDefault="00235034" w:rsidP="0036790A">
      <w:pPr>
        <w:jc w:val="center"/>
        <w:rPr>
          <w:b/>
          <w:sz w:val="24"/>
          <w:szCs w:val="24"/>
        </w:rPr>
      </w:pPr>
      <w:r w:rsidRPr="003512B6">
        <w:rPr>
          <w:b/>
          <w:noProof/>
          <w:sz w:val="24"/>
          <w:szCs w:val="24"/>
        </w:rPr>
        <w:pict>
          <v:shape id="Рисунок 4" o:spid="_x0000_i1029" type="#_x0000_t75" style="width:435pt;height:374.4pt;visibility:visible">
            <v:imagedata r:id="rId18" o:title="" croptop="2590f" cropleft="4494f" cropright="4956f"/>
          </v:shape>
        </w:pict>
      </w:r>
    </w:p>
    <w:p w:rsidR="00235034" w:rsidRPr="00854276" w:rsidRDefault="00235034" w:rsidP="003679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</w:t>
      </w:r>
    </w:p>
    <w:sectPr w:rsidR="00235034" w:rsidRPr="00854276" w:rsidSect="00F94A45">
      <w:pgSz w:w="11906" w:h="16838"/>
      <w:pgMar w:top="962" w:right="568" w:bottom="567" w:left="85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034" w:rsidRDefault="00235034" w:rsidP="00823E45">
      <w:r>
        <w:separator/>
      </w:r>
    </w:p>
  </w:endnote>
  <w:endnote w:type="continuationSeparator" w:id="0">
    <w:p w:rsidR="00235034" w:rsidRDefault="00235034" w:rsidP="00823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34" w:rsidRPr="00286518" w:rsidRDefault="00235034">
    <w:pPr>
      <w:pStyle w:val="Footer"/>
      <w:rPr>
        <w:sz w:val="18"/>
        <w:szCs w:val="18"/>
      </w:rPr>
    </w:pPr>
    <w:r w:rsidRPr="00286518">
      <w:rPr>
        <w:sz w:val="18"/>
        <w:szCs w:val="18"/>
      </w:rPr>
      <w:t>1091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34" w:rsidRPr="00DE2519" w:rsidRDefault="00235034" w:rsidP="00DE251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34" w:rsidRPr="00DE2519" w:rsidRDefault="00235034" w:rsidP="00DE25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034" w:rsidRDefault="00235034" w:rsidP="00823E45">
      <w:r>
        <w:separator/>
      </w:r>
    </w:p>
  </w:footnote>
  <w:footnote w:type="continuationSeparator" w:id="0">
    <w:p w:rsidR="00235034" w:rsidRDefault="00235034" w:rsidP="00823E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34" w:rsidRDefault="0023503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5034" w:rsidRDefault="0023503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34" w:rsidRDefault="00235034">
    <w:pPr>
      <w:pStyle w:val="Header"/>
      <w:framePr w:wrap="around" w:vAnchor="text" w:hAnchor="margin" w:xAlign="center" w:y="1"/>
      <w:rPr>
        <w:rStyle w:val="PageNumber"/>
        <w:sz w:val="22"/>
        <w:szCs w:val="22"/>
      </w:rPr>
    </w:pPr>
    <w:r>
      <w:rPr>
        <w:rStyle w:val="PageNumber"/>
        <w:sz w:val="22"/>
        <w:szCs w:val="22"/>
      </w:rPr>
      <w:fldChar w:fldCharType="begin"/>
    </w:r>
    <w:r>
      <w:rPr>
        <w:rStyle w:val="PageNumber"/>
        <w:sz w:val="22"/>
        <w:szCs w:val="22"/>
      </w:rPr>
      <w:instrText xml:space="preserve">PAGE  </w:instrText>
    </w:r>
    <w:r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23</w:t>
    </w:r>
    <w:r>
      <w:rPr>
        <w:rStyle w:val="PageNumber"/>
        <w:sz w:val="22"/>
        <w:szCs w:val="22"/>
      </w:rPr>
      <w:fldChar w:fldCharType="end"/>
    </w:r>
  </w:p>
  <w:p w:rsidR="00235034" w:rsidRDefault="0023503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34" w:rsidRDefault="00235034">
    <w:pPr>
      <w:pStyle w:val="Header"/>
      <w:framePr w:wrap="around" w:vAnchor="text" w:hAnchor="margin" w:xAlign="center" w:y="1"/>
      <w:rPr>
        <w:rStyle w:val="PageNumber"/>
        <w:sz w:val="22"/>
        <w:szCs w:val="22"/>
      </w:rPr>
    </w:pPr>
    <w:r>
      <w:rPr>
        <w:rStyle w:val="PageNumber"/>
        <w:sz w:val="22"/>
        <w:szCs w:val="22"/>
      </w:rPr>
      <w:fldChar w:fldCharType="begin"/>
    </w:r>
    <w:r>
      <w:rPr>
        <w:rStyle w:val="PageNumber"/>
        <w:sz w:val="22"/>
        <w:szCs w:val="22"/>
      </w:rPr>
      <w:instrText xml:space="preserve">PAGE  </w:instrText>
    </w:r>
    <w:r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27</w:t>
    </w:r>
    <w:r>
      <w:rPr>
        <w:rStyle w:val="PageNumber"/>
        <w:sz w:val="22"/>
        <w:szCs w:val="22"/>
      </w:rPr>
      <w:fldChar w:fldCharType="end"/>
    </w:r>
  </w:p>
  <w:p w:rsidR="00235034" w:rsidRPr="004133FB" w:rsidRDefault="00235034" w:rsidP="004133FB">
    <w:pPr>
      <w:pStyle w:val="Head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E0DB6"/>
    <w:multiLevelType w:val="hybridMultilevel"/>
    <w:tmpl w:val="F674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79778C1"/>
    <w:multiLevelType w:val="hybridMultilevel"/>
    <w:tmpl w:val="58CA986C"/>
    <w:lvl w:ilvl="0" w:tplc="435EEAD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780815C0"/>
    <w:multiLevelType w:val="hybridMultilevel"/>
    <w:tmpl w:val="29261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00B6"/>
    <w:rsid w:val="00000F9E"/>
    <w:rsid w:val="00001027"/>
    <w:rsid w:val="00001167"/>
    <w:rsid w:val="00005EB4"/>
    <w:rsid w:val="000064AF"/>
    <w:rsid w:val="00017EBE"/>
    <w:rsid w:val="00044E58"/>
    <w:rsid w:val="00061B30"/>
    <w:rsid w:val="000659D8"/>
    <w:rsid w:val="00067F1A"/>
    <w:rsid w:val="000757D7"/>
    <w:rsid w:val="00090DDA"/>
    <w:rsid w:val="00094318"/>
    <w:rsid w:val="00094C76"/>
    <w:rsid w:val="000C00B6"/>
    <w:rsid w:val="000E5B1A"/>
    <w:rsid w:val="000E72D2"/>
    <w:rsid w:val="00100BD9"/>
    <w:rsid w:val="00100EFB"/>
    <w:rsid w:val="00113CFD"/>
    <w:rsid w:val="001209B4"/>
    <w:rsid w:val="00136E7A"/>
    <w:rsid w:val="0014074D"/>
    <w:rsid w:val="0014642C"/>
    <w:rsid w:val="00151B59"/>
    <w:rsid w:val="00155E10"/>
    <w:rsid w:val="00191A6A"/>
    <w:rsid w:val="001A627C"/>
    <w:rsid w:val="001A7A52"/>
    <w:rsid w:val="001C1333"/>
    <w:rsid w:val="001C3C99"/>
    <w:rsid w:val="001E0FEE"/>
    <w:rsid w:val="001E59D1"/>
    <w:rsid w:val="00213986"/>
    <w:rsid w:val="002163CE"/>
    <w:rsid w:val="0022745A"/>
    <w:rsid w:val="002324CD"/>
    <w:rsid w:val="0023419B"/>
    <w:rsid w:val="00235034"/>
    <w:rsid w:val="0024401A"/>
    <w:rsid w:val="0024612C"/>
    <w:rsid w:val="002463C5"/>
    <w:rsid w:val="00250ED5"/>
    <w:rsid w:val="00270D11"/>
    <w:rsid w:val="00272DF6"/>
    <w:rsid w:val="00286518"/>
    <w:rsid w:val="00290FF7"/>
    <w:rsid w:val="00291B7F"/>
    <w:rsid w:val="00295D49"/>
    <w:rsid w:val="002A1C27"/>
    <w:rsid w:val="002A343D"/>
    <w:rsid w:val="002A4BDA"/>
    <w:rsid w:val="002A6FB4"/>
    <w:rsid w:val="002C0001"/>
    <w:rsid w:val="002D3D32"/>
    <w:rsid w:val="002E35E0"/>
    <w:rsid w:val="00311009"/>
    <w:rsid w:val="00313BF5"/>
    <w:rsid w:val="003314D3"/>
    <w:rsid w:val="00335E4F"/>
    <w:rsid w:val="003375C3"/>
    <w:rsid w:val="00344983"/>
    <w:rsid w:val="003455C4"/>
    <w:rsid w:val="00346840"/>
    <w:rsid w:val="0035038C"/>
    <w:rsid w:val="003512B6"/>
    <w:rsid w:val="00361295"/>
    <w:rsid w:val="0036158F"/>
    <w:rsid w:val="00366764"/>
    <w:rsid w:val="00367197"/>
    <w:rsid w:val="0036790A"/>
    <w:rsid w:val="00376E70"/>
    <w:rsid w:val="0038173F"/>
    <w:rsid w:val="003A3520"/>
    <w:rsid w:val="003B1940"/>
    <w:rsid w:val="003C3CF8"/>
    <w:rsid w:val="003E60CF"/>
    <w:rsid w:val="003F41B2"/>
    <w:rsid w:val="003F44F3"/>
    <w:rsid w:val="004133FB"/>
    <w:rsid w:val="00413550"/>
    <w:rsid w:val="00414DBA"/>
    <w:rsid w:val="00426589"/>
    <w:rsid w:val="004377C9"/>
    <w:rsid w:val="00450903"/>
    <w:rsid w:val="0046316B"/>
    <w:rsid w:val="00466047"/>
    <w:rsid w:val="00467C80"/>
    <w:rsid w:val="00467DE8"/>
    <w:rsid w:val="00483DFE"/>
    <w:rsid w:val="00485F10"/>
    <w:rsid w:val="00494628"/>
    <w:rsid w:val="004C5727"/>
    <w:rsid w:val="004D18DF"/>
    <w:rsid w:val="004D2F56"/>
    <w:rsid w:val="004E1FE0"/>
    <w:rsid w:val="00503B2B"/>
    <w:rsid w:val="00523EFE"/>
    <w:rsid w:val="00531D66"/>
    <w:rsid w:val="00533F05"/>
    <w:rsid w:val="005413F2"/>
    <w:rsid w:val="00550A91"/>
    <w:rsid w:val="00560049"/>
    <w:rsid w:val="00573B02"/>
    <w:rsid w:val="0057645A"/>
    <w:rsid w:val="00576601"/>
    <w:rsid w:val="0058218C"/>
    <w:rsid w:val="00583D1F"/>
    <w:rsid w:val="00594EFE"/>
    <w:rsid w:val="005A19B7"/>
    <w:rsid w:val="005A54A1"/>
    <w:rsid w:val="005A5E38"/>
    <w:rsid w:val="005B62B0"/>
    <w:rsid w:val="005D161D"/>
    <w:rsid w:val="005D3C92"/>
    <w:rsid w:val="005E0548"/>
    <w:rsid w:val="005E0AD8"/>
    <w:rsid w:val="00600A35"/>
    <w:rsid w:val="00605254"/>
    <w:rsid w:val="006133A6"/>
    <w:rsid w:val="006361A5"/>
    <w:rsid w:val="00643A57"/>
    <w:rsid w:val="00645D91"/>
    <w:rsid w:val="00665991"/>
    <w:rsid w:val="00684DEE"/>
    <w:rsid w:val="00693EC4"/>
    <w:rsid w:val="00697C19"/>
    <w:rsid w:val="006B0A95"/>
    <w:rsid w:val="006D4E50"/>
    <w:rsid w:val="006D68CB"/>
    <w:rsid w:val="006F1AF4"/>
    <w:rsid w:val="006F4019"/>
    <w:rsid w:val="006F692A"/>
    <w:rsid w:val="00701EA9"/>
    <w:rsid w:val="007127F4"/>
    <w:rsid w:val="00736139"/>
    <w:rsid w:val="00750B7E"/>
    <w:rsid w:val="00753597"/>
    <w:rsid w:val="007755D0"/>
    <w:rsid w:val="007C11A1"/>
    <w:rsid w:val="007C6261"/>
    <w:rsid w:val="007E4D55"/>
    <w:rsid w:val="007F185D"/>
    <w:rsid w:val="008224F3"/>
    <w:rsid w:val="00823E45"/>
    <w:rsid w:val="0084090F"/>
    <w:rsid w:val="00842EE8"/>
    <w:rsid w:val="00845DA1"/>
    <w:rsid w:val="00854276"/>
    <w:rsid w:val="00864530"/>
    <w:rsid w:val="00866AD8"/>
    <w:rsid w:val="008864DF"/>
    <w:rsid w:val="00891B28"/>
    <w:rsid w:val="008A0FC2"/>
    <w:rsid w:val="008C3C7F"/>
    <w:rsid w:val="008D4A95"/>
    <w:rsid w:val="008F0033"/>
    <w:rsid w:val="00913E51"/>
    <w:rsid w:val="00925569"/>
    <w:rsid w:val="00936B81"/>
    <w:rsid w:val="0094155F"/>
    <w:rsid w:val="00944816"/>
    <w:rsid w:val="00961BDA"/>
    <w:rsid w:val="00974055"/>
    <w:rsid w:val="00985467"/>
    <w:rsid w:val="00985EAB"/>
    <w:rsid w:val="009B5D12"/>
    <w:rsid w:val="009F318A"/>
    <w:rsid w:val="00A1605F"/>
    <w:rsid w:val="00A21322"/>
    <w:rsid w:val="00A219DA"/>
    <w:rsid w:val="00A33D2E"/>
    <w:rsid w:val="00A41BDC"/>
    <w:rsid w:val="00A426F1"/>
    <w:rsid w:val="00A43886"/>
    <w:rsid w:val="00A447B3"/>
    <w:rsid w:val="00A53B29"/>
    <w:rsid w:val="00A72747"/>
    <w:rsid w:val="00A77581"/>
    <w:rsid w:val="00A93A6D"/>
    <w:rsid w:val="00A945A1"/>
    <w:rsid w:val="00AA0281"/>
    <w:rsid w:val="00AB57FA"/>
    <w:rsid w:val="00AF452F"/>
    <w:rsid w:val="00B108AB"/>
    <w:rsid w:val="00B14E5F"/>
    <w:rsid w:val="00B230C3"/>
    <w:rsid w:val="00B36996"/>
    <w:rsid w:val="00B560A4"/>
    <w:rsid w:val="00B65FE7"/>
    <w:rsid w:val="00B71AE3"/>
    <w:rsid w:val="00B7548A"/>
    <w:rsid w:val="00B80CDB"/>
    <w:rsid w:val="00B970C7"/>
    <w:rsid w:val="00BB5773"/>
    <w:rsid w:val="00BC2965"/>
    <w:rsid w:val="00BD42A9"/>
    <w:rsid w:val="00BD4D23"/>
    <w:rsid w:val="00BD6EBA"/>
    <w:rsid w:val="00BE1BB8"/>
    <w:rsid w:val="00BF05EF"/>
    <w:rsid w:val="00BF4643"/>
    <w:rsid w:val="00BF6476"/>
    <w:rsid w:val="00BF68D8"/>
    <w:rsid w:val="00C0722C"/>
    <w:rsid w:val="00C07CDB"/>
    <w:rsid w:val="00C3014D"/>
    <w:rsid w:val="00C50BA7"/>
    <w:rsid w:val="00C54673"/>
    <w:rsid w:val="00C60F0B"/>
    <w:rsid w:val="00C733A9"/>
    <w:rsid w:val="00C73C2C"/>
    <w:rsid w:val="00C74A45"/>
    <w:rsid w:val="00CA1E9B"/>
    <w:rsid w:val="00CB0B24"/>
    <w:rsid w:val="00CB0BD4"/>
    <w:rsid w:val="00CB57F9"/>
    <w:rsid w:val="00CC3A9E"/>
    <w:rsid w:val="00CD0AB0"/>
    <w:rsid w:val="00CD3A6C"/>
    <w:rsid w:val="00CE0B9F"/>
    <w:rsid w:val="00CE77AA"/>
    <w:rsid w:val="00D06360"/>
    <w:rsid w:val="00D063AB"/>
    <w:rsid w:val="00D10441"/>
    <w:rsid w:val="00D22C15"/>
    <w:rsid w:val="00D328D7"/>
    <w:rsid w:val="00D50075"/>
    <w:rsid w:val="00D52826"/>
    <w:rsid w:val="00D5788E"/>
    <w:rsid w:val="00D6243E"/>
    <w:rsid w:val="00D7047B"/>
    <w:rsid w:val="00D70508"/>
    <w:rsid w:val="00D801DC"/>
    <w:rsid w:val="00D81542"/>
    <w:rsid w:val="00D93D57"/>
    <w:rsid w:val="00DC2192"/>
    <w:rsid w:val="00DC4CFA"/>
    <w:rsid w:val="00DC52A5"/>
    <w:rsid w:val="00DD5A58"/>
    <w:rsid w:val="00DD79B3"/>
    <w:rsid w:val="00DE2519"/>
    <w:rsid w:val="00DE3234"/>
    <w:rsid w:val="00E0074A"/>
    <w:rsid w:val="00E132DE"/>
    <w:rsid w:val="00E261F7"/>
    <w:rsid w:val="00E32AD0"/>
    <w:rsid w:val="00E41D0C"/>
    <w:rsid w:val="00E46743"/>
    <w:rsid w:val="00E5120D"/>
    <w:rsid w:val="00E62ECB"/>
    <w:rsid w:val="00E64089"/>
    <w:rsid w:val="00E7119C"/>
    <w:rsid w:val="00E7745B"/>
    <w:rsid w:val="00E86872"/>
    <w:rsid w:val="00E87DFE"/>
    <w:rsid w:val="00EA100B"/>
    <w:rsid w:val="00EA2FEA"/>
    <w:rsid w:val="00EB19FE"/>
    <w:rsid w:val="00EC43BD"/>
    <w:rsid w:val="00ED4459"/>
    <w:rsid w:val="00EE46CF"/>
    <w:rsid w:val="00EF16BD"/>
    <w:rsid w:val="00EF3E59"/>
    <w:rsid w:val="00F16DF1"/>
    <w:rsid w:val="00F30C6B"/>
    <w:rsid w:val="00F42EE8"/>
    <w:rsid w:val="00F50492"/>
    <w:rsid w:val="00F5100C"/>
    <w:rsid w:val="00F61186"/>
    <w:rsid w:val="00F6751C"/>
    <w:rsid w:val="00F93DD4"/>
    <w:rsid w:val="00F94221"/>
    <w:rsid w:val="00F94A45"/>
    <w:rsid w:val="00FA7908"/>
    <w:rsid w:val="00FC7476"/>
    <w:rsid w:val="00FC7D9F"/>
    <w:rsid w:val="00FD38C4"/>
    <w:rsid w:val="00FF3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C00B6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00B6"/>
    <w:pPr>
      <w:keepNext/>
      <w:widowControl w:val="0"/>
      <w:spacing w:line="360" w:lineRule="atLeast"/>
      <w:ind w:left="284" w:right="283" w:firstLine="567"/>
      <w:jc w:val="both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00B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C00B6"/>
    <w:pPr>
      <w:keepNext/>
      <w:widowControl w:val="0"/>
      <w:spacing w:before="120"/>
      <w:ind w:left="284" w:right="283" w:firstLine="567"/>
      <w:jc w:val="both"/>
      <w:outlineLvl w:val="4"/>
    </w:pPr>
    <w:rPr>
      <w:b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50ED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ED5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00B6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C00B6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C00B6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50ED5"/>
    <w:rPr>
      <w:rFonts w:ascii="Times New Roman" w:hAnsi="Times New Roman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50ED5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C00B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C00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C00B6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0C00B6"/>
    <w:pPr>
      <w:widowControl w:val="0"/>
      <w:ind w:left="284" w:firstLine="567"/>
      <w:jc w:val="both"/>
    </w:pPr>
    <w:rPr>
      <w:sz w:val="26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C00B6"/>
    <w:rPr>
      <w:rFonts w:ascii="Times New Roman" w:hAnsi="Times New Roman" w:cs="Times New Roman"/>
      <w:sz w:val="20"/>
      <w:szCs w:val="20"/>
      <w:lang w:eastAsia="ru-RU"/>
    </w:rPr>
  </w:style>
  <w:style w:type="character" w:styleId="Emphasis">
    <w:name w:val="Emphasis"/>
    <w:basedOn w:val="DefaultParagraphFont"/>
    <w:uiPriority w:val="99"/>
    <w:qFormat/>
    <w:rsid w:val="000C00B6"/>
    <w:rPr>
      <w:rFonts w:cs="Times New Roman"/>
      <w:i/>
      <w:iCs/>
    </w:rPr>
  </w:style>
  <w:style w:type="paragraph" w:customStyle="1" w:styleId="ConsTitle">
    <w:name w:val="ConsTitle"/>
    <w:uiPriority w:val="99"/>
    <w:rsid w:val="000C00B6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0C00B6"/>
    <w:rPr>
      <w:sz w:val="24"/>
    </w:rPr>
  </w:style>
  <w:style w:type="paragraph" w:styleId="BodyText">
    <w:name w:val="Body Text"/>
    <w:basedOn w:val="Normal"/>
    <w:link w:val="BodyTextChar"/>
    <w:uiPriority w:val="99"/>
    <w:semiHidden/>
    <w:rsid w:val="000C00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C00B6"/>
    <w:rPr>
      <w:rFonts w:ascii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250ED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50ED5"/>
    <w:rPr>
      <w:rFonts w:ascii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250ED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50ED5"/>
    <w:rPr>
      <w:rFonts w:ascii="Times New Roman" w:hAnsi="Times New Roman" w:cs="Times New Roman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50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0ED5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50ED5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Title">
    <w:name w:val="ConsPlusTitle"/>
    <w:uiPriority w:val="99"/>
    <w:rsid w:val="002A6FB4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Footer">
    <w:name w:val="footer"/>
    <w:basedOn w:val="Normal"/>
    <w:link w:val="FooterChar"/>
    <w:uiPriority w:val="99"/>
    <w:semiHidden/>
    <w:rsid w:val="00B14E5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14E5F"/>
    <w:rPr>
      <w:rFonts w:ascii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8864DF"/>
    <w:pPr>
      <w:spacing w:after="120" w:line="480" w:lineRule="auto"/>
    </w:pPr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8864DF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7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3326A17ACC090A5598E18B3A85C9E0A8645AC6C82D8BE4C4040EBD2D76CA60C80DAAFBB588BC13E0BF28x1LB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30</Pages>
  <Words>3872</Words>
  <Characters>22073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Лебедева Т.И.</dc:creator>
  <cp:keywords/>
  <dc:description/>
  <cp:lastModifiedBy>duma_257a</cp:lastModifiedBy>
  <cp:revision>3</cp:revision>
  <cp:lastPrinted>2016-02-18T12:54:00Z</cp:lastPrinted>
  <dcterms:created xsi:type="dcterms:W3CDTF">2016-02-18T13:57:00Z</dcterms:created>
  <dcterms:modified xsi:type="dcterms:W3CDTF">2016-02-18T13:58:00Z</dcterms:modified>
</cp:coreProperties>
</file>